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30792" w14:textId="02492250" w:rsidR="000A0763" w:rsidRDefault="008C1ED1" w:rsidP="000A0763">
      <w:pPr>
        <w:pStyle w:val="NormalWeb"/>
      </w:pPr>
      <w:r>
        <w:rPr>
          <w:noProof/>
        </w:rPr>
        <w:drawing>
          <wp:anchor distT="0" distB="0" distL="114300" distR="114300" simplePos="0" relativeHeight="251911168" behindDoc="0" locked="0" layoutInCell="1" allowOverlap="1" wp14:anchorId="7936E0BF" wp14:editId="37A8DBEF">
            <wp:simplePos x="0" y="0"/>
            <wp:positionH relativeFrom="margin">
              <wp:posOffset>-86061</wp:posOffset>
            </wp:positionH>
            <wp:positionV relativeFrom="paragraph">
              <wp:posOffset>-193638</wp:posOffset>
            </wp:positionV>
            <wp:extent cx="3721231" cy="1000462"/>
            <wp:effectExtent l="0" t="0" r="0" b="9525"/>
            <wp:wrapNone/>
            <wp:docPr id="1291490934" name="Picture 1" descr="Logo for Health New Zealand - Te Whatu 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490934" name="Picture 1" descr="Logo for Health New Zealand - Te Whatu Or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082" cy="100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A2E6E" w14:textId="3B1DD38A" w:rsidR="00F87859" w:rsidRDefault="00F76D26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t xml:space="preserve"> </w:t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4144" behindDoc="0" locked="0" layoutInCell="1" allowOverlap="1" wp14:anchorId="2C217C10" wp14:editId="1AA39E39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426A0" w14:textId="77777777" w:rsidR="00F87859" w:rsidRDefault="00F87859" w:rsidP="00F87859">
      <w:pPr>
        <w:rPr>
          <w:rFonts w:cs="Arial"/>
          <w:szCs w:val="32"/>
        </w:rPr>
      </w:pPr>
    </w:p>
    <w:p w14:paraId="41BA9AEC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2ED61E8F" w14:textId="77777777" w:rsidR="00F87859" w:rsidRPr="008C1ED1" w:rsidRDefault="00F87859" w:rsidP="000A0763">
      <w:pPr>
        <w:ind w:left="0"/>
        <w:rPr>
          <w:rFonts w:cs="Arial"/>
          <w:sz w:val="6"/>
          <w:szCs w:val="6"/>
        </w:rPr>
      </w:pPr>
    </w:p>
    <w:p w14:paraId="13B7986A" w14:textId="0FBC2EFC" w:rsidR="000A0763" w:rsidRPr="008C1ED1" w:rsidRDefault="000A0763" w:rsidP="008C1ED1">
      <w:pPr>
        <w:pStyle w:val="Title"/>
      </w:pPr>
    </w:p>
    <w:p w14:paraId="7D6AB977" w14:textId="1F9C6131" w:rsidR="00887F23" w:rsidRPr="008C1ED1" w:rsidRDefault="000A0763" w:rsidP="008C1ED1">
      <w:pPr>
        <w:pStyle w:val="Title"/>
      </w:pPr>
      <w:r w:rsidRPr="008C1ED1">
        <w:t>Getting a flu vaccine</w:t>
      </w:r>
    </w:p>
    <w:p w14:paraId="0259FADA" w14:textId="4D496653" w:rsidR="00887F23" w:rsidRDefault="000A0763" w:rsidP="008C1ED1">
      <w:pPr>
        <w:pStyle w:val="Title"/>
      </w:pPr>
      <w:r w:rsidRPr="00BB30D4">
        <w:rPr>
          <w:noProof/>
        </w:rPr>
        <w:drawing>
          <wp:anchor distT="0" distB="0" distL="114300" distR="114300" simplePos="0" relativeHeight="251810816" behindDoc="0" locked="0" layoutInCell="1" allowOverlap="1" wp14:anchorId="70A4B54B" wp14:editId="1AEDC3B0">
            <wp:simplePos x="0" y="0"/>
            <wp:positionH relativeFrom="column">
              <wp:posOffset>471928</wp:posOffset>
            </wp:positionH>
            <wp:positionV relativeFrom="paragraph">
              <wp:posOffset>102870</wp:posOffset>
            </wp:positionV>
            <wp:extent cx="4934585" cy="5029200"/>
            <wp:effectExtent l="0" t="0" r="0" b="0"/>
            <wp:wrapThrough wrapText="bothSides">
              <wp:wrapPolygon edited="0">
                <wp:start x="4753" y="3027"/>
                <wp:lineTo x="4420" y="3273"/>
                <wp:lineTo x="3419" y="4255"/>
                <wp:lineTo x="3252" y="5073"/>
                <wp:lineTo x="3419" y="7118"/>
                <wp:lineTo x="2251" y="8427"/>
                <wp:lineTo x="2001" y="8836"/>
                <wp:lineTo x="1501" y="9736"/>
                <wp:lineTo x="1167" y="11045"/>
                <wp:lineTo x="1167" y="12355"/>
                <wp:lineTo x="667" y="13664"/>
                <wp:lineTo x="417" y="14973"/>
                <wp:lineTo x="417" y="18409"/>
                <wp:lineTo x="21014" y="18409"/>
                <wp:lineTo x="21097" y="12600"/>
                <wp:lineTo x="20597" y="11045"/>
                <wp:lineTo x="19262" y="9736"/>
                <wp:lineTo x="18429" y="8427"/>
                <wp:lineTo x="18679" y="5645"/>
                <wp:lineTo x="17678" y="4745"/>
                <wp:lineTo x="17178" y="4418"/>
                <wp:lineTo x="11507" y="3845"/>
                <wp:lineTo x="5670" y="3027"/>
                <wp:lineTo x="4753" y="3027"/>
              </wp:wrapPolygon>
            </wp:wrapThrough>
            <wp:docPr id="1396150314" name="Picture 1396150314" descr="A nurse giving a vaccine injection to a person in their arm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150314" name="Picture 1396150314" descr="A nurse giving a vaccine injection to a person in their arm&#10;&#10;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3458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930F8" w14:textId="318AA133" w:rsidR="00887F23" w:rsidRDefault="00887F23" w:rsidP="008C1ED1">
      <w:pPr>
        <w:pStyle w:val="Title"/>
      </w:pPr>
    </w:p>
    <w:p w14:paraId="02D887A5" w14:textId="41D140FE" w:rsidR="00887F23" w:rsidRDefault="00887F23" w:rsidP="008C1ED1">
      <w:pPr>
        <w:pStyle w:val="Title"/>
      </w:pPr>
    </w:p>
    <w:p w14:paraId="6226DA63" w14:textId="77777777" w:rsidR="000A0763" w:rsidRDefault="00F87859" w:rsidP="00BF5DDC">
      <w:pPr>
        <w:pStyle w:val="Datepublished"/>
      </w:pPr>
      <w:r w:rsidRPr="00F87859">
        <w:br/>
      </w:r>
    </w:p>
    <w:p w14:paraId="2436D5C4" w14:textId="77777777" w:rsidR="000A0763" w:rsidRDefault="000A0763" w:rsidP="00BF5DDC">
      <w:pPr>
        <w:pStyle w:val="Datepublished"/>
      </w:pPr>
    </w:p>
    <w:p w14:paraId="7CAF1A69" w14:textId="77777777" w:rsidR="000A0763" w:rsidRDefault="000A0763" w:rsidP="00BF5DDC">
      <w:pPr>
        <w:pStyle w:val="Datepublished"/>
      </w:pPr>
    </w:p>
    <w:p w14:paraId="79508358" w14:textId="77777777" w:rsidR="000A0763" w:rsidRDefault="000A0763" w:rsidP="00BF5DDC">
      <w:pPr>
        <w:pStyle w:val="Datepublished"/>
      </w:pPr>
    </w:p>
    <w:p w14:paraId="746EA082" w14:textId="77777777" w:rsidR="008C1ED1" w:rsidRDefault="00F87859" w:rsidP="00BF5DDC">
      <w:pPr>
        <w:pStyle w:val="Datepublished"/>
      </w:pPr>
      <w:r w:rsidRPr="00F87859">
        <w:t xml:space="preserve"> </w:t>
      </w:r>
      <w:r w:rsidR="00570380">
        <w:br/>
      </w:r>
      <w:r w:rsidR="00570380">
        <w:br/>
      </w:r>
    </w:p>
    <w:p w14:paraId="47D87E7C" w14:textId="2E790983" w:rsidR="00F87859" w:rsidRPr="00570380" w:rsidRDefault="000A0763" w:rsidP="00BF5DDC">
      <w:pPr>
        <w:pStyle w:val="Datepublished"/>
      </w:pPr>
      <w:r>
        <w:t>Updated</w:t>
      </w:r>
      <w:r w:rsidR="00887F23" w:rsidRPr="00570380">
        <w:t xml:space="preserve">: </w:t>
      </w:r>
      <w:r>
        <w:t>March 2024</w:t>
      </w:r>
    </w:p>
    <w:p w14:paraId="57794812" w14:textId="58657511" w:rsidR="00570380" w:rsidRPr="00207A39" w:rsidRDefault="000A0763" w:rsidP="00207A39">
      <w:pPr>
        <w:pStyle w:val="Heading1"/>
      </w:pPr>
      <w:r w:rsidRPr="00207A39">
        <w:lastRenderedPageBreak/>
        <w:t>What you will find in here</w:t>
      </w:r>
    </w:p>
    <w:p w14:paraId="62CEB008" w14:textId="77777777" w:rsidR="00D852B6" w:rsidRDefault="00D852B6" w:rsidP="00124EA8"/>
    <w:p w14:paraId="5F28B41A" w14:textId="62AF595E" w:rsidR="000A0763" w:rsidRPr="00864312" w:rsidRDefault="000A0763" w:rsidP="000A0763">
      <w:pPr>
        <w:jc w:val="center"/>
        <w:rPr>
          <w:rFonts w:cs="Arial"/>
          <w:sz w:val="24"/>
          <w:szCs w:val="32"/>
        </w:rPr>
      </w:pPr>
    </w:p>
    <w:p w14:paraId="37922B9B" w14:textId="67CACA34" w:rsidR="000A0763" w:rsidRPr="00370103" w:rsidRDefault="000A0763" w:rsidP="000A0763">
      <w:pPr>
        <w:pStyle w:val="contentspage"/>
        <w:jc w:val="right"/>
      </w:pPr>
      <w:r w:rsidRPr="000A0763">
        <w:rPr>
          <w:b/>
          <w:bCs w:val="0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13888" behindDoc="0" locked="0" layoutInCell="1" allowOverlap="1" wp14:anchorId="7CEE01EF" wp14:editId="76584AD8">
            <wp:simplePos x="0" y="0"/>
            <wp:positionH relativeFrom="margin">
              <wp:align>left</wp:align>
            </wp:positionH>
            <wp:positionV relativeFrom="paragraph">
              <wp:posOffset>17922</wp:posOffset>
            </wp:positionV>
            <wp:extent cx="1288415" cy="1288415"/>
            <wp:effectExtent l="0" t="0" r="0" b="6985"/>
            <wp:wrapThrough wrapText="bothSides">
              <wp:wrapPolygon edited="0">
                <wp:start x="10220" y="0"/>
                <wp:lineTo x="8623" y="1277"/>
                <wp:lineTo x="6387" y="4152"/>
                <wp:lineTo x="6068" y="5429"/>
                <wp:lineTo x="1916" y="10220"/>
                <wp:lineTo x="639" y="15330"/>
                <wp:lineTo x="639" y="16927"/>
                <wp:lineTo x="2874" y="20440"/>
                <wp:lineTo x="4152" y="21398"/>
                <wp:lineTo x="15010" y="21398"/>
                <wp:lineTo x="15010" y="20440"/>
                <wp:lineTo x="20440" y="15649"/>
                <wp:lineTo x="20440" y="12455"/>
                <wp:lineTo x="19162" y="10220"/>
                <wp:lineTo x="15649" y="5110"/>
                <wp:lineTo x="15330" y="2555"/>
                <wp:lineTo x="12455" y="0"/>
                <wp:lineTo x="10220" y="0"/>
              </wp:wrapPolygon>
            </wp:wrapThrough>
            <wp:docPr id="386678598" name="Picture 3866785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678598" name="Picture 3866785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0763">
        <w:rPr>
          <w:b/>
          <w:bCs w:val="0"/>
        </w:rPr>
        <w:t>Page number:</w:t>
      </w:r>
    </w:p>
    <w:p w14:paraId="7D9F98B2" w14:textId="1D72CF16" w:rsidR="000A0763" w:rsidRPr="00370103" w:rsidRDefault="000A0763" w:rsidP="000A0763">
      <w:pPr>
        <w:pStyle w:val="contentspage"/>
      </w:pPr>
    </w:p>
    <w:p w14:paraId="6EB1D820" w14:textId="77777777" w:rsidR="000A0763" w:rsidRPr="00370103" w:rsidRDefault="000A0763" w:rsidP="000A0763">
      <w:pPr>
        <w:pStyle w:val="contentspage"/>
      </w:pPr>
      <w:r w:rsidRPr="00370103">
        <w:t>How people might feel when</w:t>
      </w:r>
    </w:p>
    <w:p w14:paraId="37BD4062" w14:textId="77777777" w:rsidR="000A0763" w:rsidRPr="00370103" w:rsidRDefault="000A0763" w:rsidP="000A0763">
      <w:pPr>
        <w:pStyle w:val="contentspage"/>
      </w:pPr>
      <w:r w:rsidRPr="00370103">
        <w:t>they have the flu</w:t>
      </w:r>
      <w:r w:rsidRPr="00370103">
        <w:tab/>
        <w:t>2</w:t>
      </w:r>
    </w:p>
    <w:p w14:paraId="725BB3B5" w14:textId="77777777" w:rsidR="000A0763" w:rsidRPr="00370103" w:rsidRDefault="000A0763" w:rsidP="000A0763">
      <w:pPr>
        <w:pStyle w:val="contentspage"/>
      </w:pPr>
    </w:p>
    <w:p w14:paraId="430A2B3A" w14:textId="77777777" w:rsidR="000A0763" w:rsidRPr="00370103" w:rsidRDefault="000A0763" w:rsidP="000A0763">
      <w:pPr>
        <w:pStyle w:val="contentspage"/>
      </w:pPr>
      <w:r w:rsidRPr="00370103"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1816960" behindDoc="0" locked="0" layoutInCell="1" allowOverlap="1" wp14:anchorId="484BCA34" wp14:editId="20F26004">
            <wp:simplePos x="0" y="0"/>
            <wp:positionH relativeFrom="margin">
              <wp:posOffset>0</wp:posOffset>
            </wp:positionH>
            <wp:positionV relativeFrom="paragraph">
              <wp:posOffset>41968</wp:posOffset>
            </wp:positionV>
            <wp:extent cx="1163782" cy="1163782"/>
            <wp:effectExtent l="0" t="0" r="0" b="0"/>
            <wp:wrapNone/>
            <wp:docPr id="239" name="Picture 2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782" cy="116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92F4D" w14:textId="77777777" w:rsidR="000A0763" w:rsidRPr="00370103" w:rsidRDefault="000A0763" w:rsidP="000A0763">
      <w:pPr>
        <w:pStyle w:val="contentspage"/>
      </w:pPr>
      <w:r w:rsidRPr="00370103">
        <w:t xml:space="preserve">What to do if you are sick </w:t>
      </w:r>
    </w:p>
    <w:p w14:paraId="5F089801" w14:textId="77777777" w:rsidR="000A0763" w:rsidRPr="00370103" w:rsidRDefault="000A0763" w:rsidP="000A0763">
      <w:pPr>
        <w:pStyle w:val="contentspage"/>
      </w:pPr>
      <w:r w:rsidRPr="00370103">
        <w:t>with the flu</w:t>
      </w:r>
      <w:proofErr w:type="gramStart"/>
      <w:r w:rsidRPr="00370103">
        <w:tab/>
        <w:t>..</w:t>
      </w:r>
      <w:proofErr w:type="gramEnd"/>
      <w:r w:rsidRPr="00370103">
        <w:t>4</w:t>
      </w:r>
    </w:p>
    <w:p w14:paraId="67BC4217" w14:textId="77777777" w:rsidR="000A0763" w:rsidRPr="00370103" w:rsidRDefault="000A0763" w:rsidP="000A0763">
      <w:pPr>
        <w:pStyle w:val="contentspage"/>
      </w:pPr>
    </w:p>
    <w:p w14:paraId="3C40637E" w14:textId="77777777" w:rsidR="000A0763" w:rsidRPr="00370103" w:rsidRDefault="000A0763" w:rsidP="000A0763">
      <w:pPr>
        <w:pStyle w:val="contentspage"/>
      </w:pPr>
      <w:r w:rsidRPr="00370103">
        <w:rPr>
          <w:noProof/>
          <w:lang w:val="en-NZ" w:eastAsia="en-NZ"/>
        </w:rPr>
        <w:drawing>
          <wp:anchor distT="0" distB="0" distL="114300" distR="114300" simplePos="0" relativeHeight="251814912" behindDoc="0" locked="0" layoutInCell="1" allowOverlap="1" wp14:anchorId="6E707371" wp14:editId="343C2E9D">
            <wp:simplePos x="0" y="0"/>
            <wp:positionH relativeFrom="column">
              <wp:posOffset>-158635</wp:posOffset>
            </wp:positionH>
            <wp:positionV relativeFrom="paragraph">
              <wp:posOffset>113030</wp:posOffset>
            </wp:positionV>
            <wp:extent cx="1692275" cy="1724660"/>
            <wp:effectExtent l="0" t="0" r="3175" b="0"/>
            <wp:wrapThrough wrapText="bothSides">
              <wp:wrapPolygon edited="0">
                <wp:start x="4377" y="2624"/>
                <wp:lineTo x="3404" y="4295"/>
                <wp:lineTo x="2918" y="5487"/>
                <wp:lineTo x="3161" y="6919"/>
                <wp:lineTo x="2188" y="8351"/>
                <wp:lineTo x="973" y="10498"/>
                <wp:lineTo x="243" y="15747"/>
                <wp:lineTo x="243" y="18371"/>
                <wp:lineTo x="486" y="18848"/>
                <wp:lineTo x="21397" y="18848"/>
                <wp:lineTo x="21397" y="12645"/>
                <wp:lineTo x="19452" y="5010"/>
                <wp:lineTo x="17264" y="4295"/>
                <wp:lineTo x="6079" y="2624"/>
                <wp:lineTo x="4377" y="2624"/>
              </wp:wrapPolygon>
            </wp:wrapThrough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92275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5AB46" w14:textId="5CD20EAA" w:rsidR="000A0763" w:rsidRPr="00370103" w:rsidRDefault="000A0763" w:rsidP="000A0763">
      <w:pPr>
        <w:pStyle w:val="contentspage"/>
      </w:pPr>
      <w:r w:rsidRPr="00370103">
        <w:t>Getting the flu vaccine</w:t>
      </w:r>
      <w:r w:rsidRPr="00370103">
        <w:tab/>
      </w:r>
      <w:r w:rsidR="00FB12D1">
        <w:t>8</w:t>
      </w:r>
    </w:p>
    <w:p w14:paraId="5EF84F61" w14:textId="77777777" w:rsidR="000A0763" w:rsidRPr="00370103" w:rsidRDefault="000A0763" w:rsidP="000A0763">
      <w:pPr>
        <w:pStyle w:val="contentspage"/>
      </w:pPr>
    </w:p>
    <w:p w14:paraId="770A29DB" w14:textId="77777777" w:rsidR="000A0763" w:rsidRPr="00370103" w:rsidRDefault="000A0763" w:rsidP="000A0763">
      <w:pPr>
        <w:pStyle w:val="contentspage"/>
      </w:pPr>
    </w:p>
    <w:p w14:paraId="5BF4ACCB" w14:textId="0FE42169" w:rsidR="000A0763" w:rsidRPr="00370103" w:rsidRDefault="000A0763" w:rsidP="000A0763">
      <w:pPr>
        <w:pStyle w:val="contentspage"/>
      </w:pPr>
      <w:r w:rsidRPr="00370103">
        <w:t>After having the flu vaccine</w:t>
      </w:r>
      <w:r w:rsidRPr="00370103">
        <w:tab/>
      </w:r>
      <w:r>
        <w:t>1</w:t>
      </w:r>
      <w:r w:rsidR="00FB12D1">
        <w:t>3</w:t>
      </w:r>
    </w:p>
    <w:p w14:paraId="5495D9DC" w14:textId="77777777" w:rsidR="000A0763" w:rsidRPr="00370103" w:rsidRDefault="000A0763" w:rsidP="000A0763">
      <w:pPr>
        <w:pStyle w:val="contentspage"/>
      </w:pPr>
    </w:p>
    <w:p w14:paraId="13D3BF44" w14:textId="77777777" w:rsidR="000A0763" w:rsidRPr="00370103" w:rsidRDefault="000A0763" w:rsidP="000A0763">
      <w:pPr>
        <w:pStyle w:val="contentspage"/>
      </w:pPr>
      <w:r w:rsidRPr="00370103">
        <w:rPr>
          <w:noProof/>
          <w:color w:val="242424"/>
          <w:shd w:val="clear" w:color="auto" w:fill="FFFFFF"/>
          <w:lang w:val="en-NZ" w:eastAsia="en-NZ"/>
        </w:rPr>
        <w:drawing>
          <wp:anchor distT="0" distB="0" distL="114300" distR="114300" simplePos="0" relativeHeight="251815936" behindDoc="0" locked="0" layoutInCell="1" allowOverlap="1" wp14:anchorId="6BA7EFB4" wp14:editId="03D5177A">
            <wp:simplePos x="0" y="0"/>
            <wp:positionH relativeFrom="column">
              <wp:posOffset>-165966</wp:posOffset>
            </wp:positionH>
            <wp:positionV relativeFrom="paragraph">
              <wp:posOffset>271145</wp:posOffset>
            </wp:positionV>
            <wp:extent cx="1581785" cy="1581785"/>
            <wp:effectExtent l="0" t="0" r="0" b="0"/>
            <wp:wrapThrough wrapText="bothSides">
              <wp:wrapPolygon edited="0">
                <wp:start x="6764" y="0"/>
                <wp:lineTo x="4422" y="4422"/>
                <wp:lineTo x="3642" y="6764"/>
                <wp:lineTo x="3382" y="14828"/>
                <wp:lineTo x="4422" y="16909"/>
                <wp:lineTo x="5723" y="16909"/>
                <wp:lineTo x="4943" y="18470"/>
                <wp:lineTo x="5463" y="20291"/>
                <wp:lineTo x="7024" y="21331"/>
                <wp:lineTo x="12226" y="21331"/>
                <wp:lineTo x="16128" y="21071"/>
                <wp:lineTo x="18990" y="19250"/>
                <wp:lineTo x="18210" y="12747"/>
                <wp:lineTo x="19250" y="8585"/>
                <wp:lineTo x="18210" y="5983"/>
                <wp:lineTo x="17689" y="1301"/>
                <wp:lineTo x="15608" y="260"/>
                <wp:lineTo x="9105" y="0"/>
                <wp:lineTo x="6764" y="0"/>
              </wp:wrapPolygon>
            </wp:wrapThrough>
            <wp:docPr id="464201279" name="Picture 4642012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201279" name="Picture 4642012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D4E39" w14:textId="3605C38D" w:rsidR="000A0763" w:rsidRPr="00370103" w:rsidRDefault="000A0763" w:rsidP="000A0763">
      <w:pPr>
        <w:pStyle w:val="contentspage"/>
      </w:pPr>
      <w:r w:rsidRPr="00370103">
        <w:t xml:space="preserve">When you should not get the </w:t>
      </w:r>
      <w:r>
        <w:br/>
      </w:r>
      <w:r w:rsidRPr="00370103">
        <w:t>flu vaccine</w:t>
      </w:r>
      <w:r w:rsidRPr="00370103">
        <w:tab/>
      </w:r>
      <w:r>
        <w:t>1</w:t>
      </w:r>
      <w:r w:rsidR="00FB12D1">
        <w:t>7</w:t>
      </w:r>
    </w:p>
    <w:p w14:paraId="3F8EB53A" w14:textId="77777777" w:rsidR="000A0763" w:rsidRPr="00370103" w:rsidRDefault="000A0763" w:rsidP="000A0763">
      <w:pPr>
        <w:pStyle w:val="contentspage"/>
      </w:pPr>
    </w:p>
    <w:p w14:paraId="60CB47B6" w14:textId="77777777" w:rsidR="000A0763" w:rsidRPr="00370103" w:rsidRDefault="000A0763" w:rsidP="000A0763">
      <w:pPr>
        <w:pStyle w:val="contentspage"/>
      </w:pPr>
    </w:p>
    <w:p w14:paraId="7D67DEC7" w14:textId="2A1DE1E0" w:rsidR="0064667B" w:rsidRPr="000A0763" w:rsidRDefault="000A0763" w:rsidP="000A0763">
      <w:pPr>
        <w:pStyle w:val="contentspage"/>
      </w:pPr>
      <w:r w:rsidRPr="00370103">
        <w:t>Getting the COVID-19 vaccine</w:t>
      </w:r>
      <w:r w:rsidRPr="00370103">
        <w:tab/>
      </w:r>
      <w:r>
        <w:t>1</w:t>
      </w:r>
      <w:r w:rsidR="00FB12D1">
        <w:t>8</w:t>
      </w:r>
    </w:p>
    <w:p w14:paraId="14DA6A43" w14:textId="3BD6E2FF" w:rsidR="00124EA8" w:rsidRPr="000A0763" w:rsidRDefault="000A0763" w:rsidP="000A0763">
      <w:pPr>
        <w:pStyle w:val="Heading1"/>
        <w:rPr>
          <w:sz w:val="40"/>
          <w:szCs w:val="40"/>
        </w:rPr>
      </w:pPr>
      <w:r w:rsidRPr="000A0763">
        <w:rPr>
          <w:sz w:val="40"/>
          <w:szCs w:val="40"/>
        </w:rPr>
        <w:lastRenderedPageBreak/>
        <w:t>How people might feel when they have the flu</w:t>
      </w:r>
    </w:p>
    <w:p w14:paraId="1A2B4A75" w14:textId="77777777" w:rsidR="00124EA8" w:rsidRDefault="00124EA8" w:rsidP="000A0763"/>
    <w:p w14:paraId="35C3A2D1" w14:textId="45CB095E" w:rsidR="000A0763" w:rsidRPr="000A0763" w:rsidRDefault="00D644CF" w:rsidP="000A0763">
      <w:r w:rsidRPr="000A0763">
        <w:rPr>
          <w:b/>
          <w:bCs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08096" behindDoc="0" locked="0" layoutInCell="1" allowOverlap="1" wp14:anchorId="2EC56DF4" wp14:editId="2D8551DF">
            <wp:simplePos x="0" y="0"/>
            <wp:positionH relativeFrom="margin">
              <wp:posOffset>163773</wp:posOffset>
            </wp:positionH>
            <wp:positionV relativeFrom="paragraph">
              <wp:posOffset>199561</wp:posOffset>
            </wp:positionV>
            <wp:extent cx="1288415" cy="1288415"/>
            <wp:effectExtent l="0" t="0" r="0" b="6985"/>
            <wp:wrapThrough wrapText="bothSides">
              <wp:wrapPolygon edited="0">
                <wp:start x="10220" y="0"/>
                <wp:lineTo x="8623" y="1277"/>
                <wp:lineTo x="6387" y="4152"/>
                <wp:lineTo x="6068" y="5429"/>
                <wp:lineTo x="1916" y="10220"/>
                <wp:lineTo x="639" y="15330"/>
                <wp:lineTo x="639" y="16927"/>
                <wp:lineTo x="2874" y="20440"/>
                <wp:lineTo x="4152" y="21398"/>
                <wp:lineTo x="15010" y="21398"/>
                <wp:lineTo x="15010" y="20440"/>
                <wp:lineTo x="20440" y="15649"/>
                <wp:lineTo x="20440" y="12455"/>
                <wp:lineTo x="19162" y="10220"/>
                <wp:lineTo x="15649" y="5110"/>
                <wp:lineTo x="15330" y="2555"/>
                <wp:lineTo x="12455" y="0"/>
                <wp:lineTo x="10220" y="0"/>
              </wp:wrapPolygon>
            </wp:wrapThrough>
            <wp:docPr id="628303266" name="Picture 6283032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303266" name="Picture 6283032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702" w:rsidRPr="0005721C">
        <w:rPr>
          <w:b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3CDDB5FF" wp14:editId="6FBA0A39">
                <wp:simplePos x="0" y="0"/>
                <wp:positionH relativeFrom="margin">
                  <wp:align>right</wp:align>
                </wp:positionH>
                <wp:positionV relativeFrom="paragraph">
                  <wp:posOffset>227055</wp:posOffset>
                </wp:positionV>
                <wp:extent cx="3590925" cy="771525"/>
                <wp:effectExtent l="0" t="0" r="9525" b="9525"/>
                <wp:wrapNone/>
                <wp:docPr id="1093378561" name="Rectangle: Rounded Corners 1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771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F71D1" id="Rectangle: Rounded Corners 1793" o:spid="_x0000_s1026" style="position:absolute;margin-left:231.55pt;margin-top:17.9pt;width:282.75pt;height:60.75pt;z-index:-251412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" fillcolor="#deeaf6 [664]" stroked="f" strokeweight="1pt">
                <w10:wrap anchorx="margin"/>
              </v:rect>
            </w:pict>
          </mc:Fallback>
        </mc:AlternateContent>
      </w:r>
      <w:r w:rsidR="000A0763">
        <w:br/>
        <w:t xml:space="preserve">The </w:t>
      </w:r>
      <w:r w:rsidR="000A0763" w:rsidRPr="00EB56D9">
        <w:rPr>
          <w:b/>
          <w:bCs/>
        </w:rPr>
        <w:t>flu</w:t>
      </w:r>
      <w:r w:rsidR="000A0763">
        <w:t xml:space="preserve"> is a virus that can make   some people very sick. </w:t>
      </w:r>
      <w:r w:rsidR="000A0763">
        <w:br/>
      </w:r>
      <w:r w:rsidR="000A0763">
        <w:br/>
      </w:r>
      <w:r w:rsidR="000A0763">
        <w:br/>
        <w:t>People with the flu may:</w:t>
      </w:r>
    </w:p>
    <w:p w14:paraId="0CD1961C" w14:textId="16C27651" w:rsidR="000A0763" w:rsidRPr="000A0763" w:rsidRDefault="00D06702" w:rsidP="000A0763">
      <w:pPr>
        <w:pStyle w:val="Listtoplevel"/>
        <w:rPr>
          <w:shd w:val="clear" w:color="auto" w:fill="FFFFFF"/>
        </w:rPr>
      </w:pPr>
      <w:r w:rsidRPr="003746C3">
        <w:rPr>
          <w:lang w:val="en-NZ" w:eastAsia="en-NZ"/>
        </w:rPr>
        <w:drawing>
          <wp:anchor distT="0" distB="0" distL="114300" distR="114300" simplePos="0" relativeHeight="251906048" behindDoc="0" locked="0" layoutInCell="1" allowOverlap="1" wp14:anchorId="2163A17A" wp14:editId="4F2730BB">
            <wp:simplePos x="0" y="0"/>
            <wp:positionH relativeFrom="column">
              <wp:posOffset>324162</wp:posOffset>
            </wp:positionH>
            <wp:positionV relativeFrom="paragraph">
              <wp:posOffset>314325</wp:posOffset>
            </wp:positionV>
            <wp:extent cx="1059584" cy="1352890"/>
            <wp:effectExtent l="0" t="0" r="7620" b="0"/>
            <wp:wrapNone/>
            <wp:docPr id="1346" name="Picture 13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Picture 13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589" b="13835"/>
                    <a:stretch/>
                  </pic:blipFill>
                  <pic:spPr bwMode="auto">
                    <a:xfrm>
                      <a:off x="0" y="0"/>
                      <a:ext cx="1059584" cy="135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763">
        <w:rPr>
          <w:shd w:val="clear" w:color="auto" w:fill="FFFFFF"/>
        </w:rPr>
        <w:t xml:space="preserve">have </w:t>
      </w:r>
      <w:r w:rsidR="000A0763" w:rsidRPr="00912718">
        <w:rPr>
          <w:shd w:val="clear" w:color="auto" w:fill="FFFFFF"/>
        </w:rPr>
        <w:t xml:space="preserve">a </w:t>
      </w:r>
      <w:r w:rsidR="000A0763">
        <w:rPr>
          <w:shd w:val="clear" w:color="auto" w:fill="FFFFFF"/>
        </w:rPr>
        <w:t xml:space="preserve">dry </w:t>
      </w:r>
      <w:r w:rsidR="000A0763" w:rsidRPr="00912718">
        <w:rPr>
          <w:shd w:val="clear" w:color="auto" w:fill="FFFFFF"/>
        </w:rPr>
        <w:t>cough</w:t>
      </w:r>
    </w:p>
    <w:p w14:paraId="29CCFAE2" w14:textId="4BFC1F52" w:rsidR="000A0763" w:rsidRPr="000A0763" w:rsidRDefault="000A0763" w:rsidP="000A0763">
      <w:pPr>
        <w:pStyle w:val="Listtoplevel"/>
        <w:rPr>
          <w:shd w:val="clear" w:color="auto" w:fill="FFFFFF"/>
        </w:rPr>
      </w:pPr>
      <w:r>
        <w:rPr>
          <w:shd w:val="clear" w:color="auto" w:fill="FFFFFF"/>
        </w:rPr>
        <w:t>have a headache</w:t>
      </w:r>
    </w:p>
    <w:p w14:paraId="12B103F2" w14:textId="45854D42" w:rsidR="000A0763" w:rsidRDefault="000A0763" w:rsidP="000A0763">
      <w:pPr>
        <w:pStyle w:val="Listtoplevel"/>
        <w:rPr>
          <w:shd w:val="clear" w:color="auto" w:fill="FFFFFF"/>
        </w:rPr>
      </w:pPr>
      <w:r>
        <w:rPr>
          <w:shd w:val="clear" w:color="auto" w:fill="FFFFFF"/>
        </w:rPr>
        <w:t xml:space="preserve">have </w:t>
      </w:r>
      <w:r w:rsidRPr="00912718">
        <w:rPr>
          <w:shd w:val="clear" w:color="auto" w:fill="FFFFFF"/>
        </w:rPr>
        <w:t>body aches</w:t>
      </w:r>
      <w:r>
        <w:rPr>
          <w:shd w:val="clear" w:color="auto" w:fill="FFFFFF"/>
        </w:rPr>
        <w:t xml:space="preserve"> </w:t>
      </w:r>
    </w:p>
    <w:p w14:paraId="52741158" w14:textId="25F1B339" w:rsidR="00D06702" w:rsidRDefault="00D644CF" w:rsidP="00D06702">
      <w:pPr>
        <w:pStyle w:val="Listtoplevel"/>
        <w:rPr>
          <w:shd w:val="clear" w:color="auto" w:fill="FFFFFF"/>
        </w:rPr>
      </w:pPr>
      <w:r>
        <w:rPr>
          <w:lang w:val="en-NZ" w:eastAsia="en-NZ"/>
        </w:rPr>
        <w:drawing>
          <wp:anchor distT="0" distB="0" distL="114300" distR="114300" simplePos="0" relativeHeight="251821056" behindDoc="0" locked="0" layoutInCell="1" allowOverlap="1" wp14:anchorId="3FB48D88" wp14:editId="58382F99">
            <wp:simplePos x="0" y="0"/>
            <wp:positionH relativeFrom="column">
              <wp:posOffset>263222</wp:posOffset>
            </wp:positionH>
            <wp:positionV relativeFrom="paragraph">
              <wp:posOffset>308487</wp:posOffset>
            </wp:positionV>
            <wp:extent cx="1184275" cy="1184275"/>
            <wp:effectExtent l="0" t="0" r="0" b="0"/>
            <wp:wrapThrough wrapText="bothSides">
              <wp:wrapPolygon edited="0">
                <wp:start x="7991" y="0"/>
                <wp:lineTo x="5907" y="2432"/>
                <wp:lineTo x="5212" y="3822"/>
                <wp:lineTo x="5559" y="7297"/>
                <wp:lineTo x="6254" y="11813"/>
                <wp:lineTo x="0" y="14940"/>
                <wp:lineTo x="0" y="21195"/>
                <wp:lineTo x="21195" y="21195"/>
                <wp:lineTo x="21195" y="16678"/>
                <wp:lineTo x="16330" y="11813"/>
                <wp:lineTo x="17025" y="5559"/>
                <wp:lineTo x="15288" y="2432"/>
                <wp:lineTo x="13551" y="0"/>
                <wp:lineTo x="7991" y="0"/>
              </wp:wrapPolygon>
            </wp:wrapThrough>
            <wp:docPr id="788381618" name="Picture 7883816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381618" name="Picture 7883816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702" w:rsidRPr="003635AF">
        <w:rPr>
          <w:shd w:val="clear" w:color="auto" w:fill="FFFFFF"/>
        </w:rPr>
        <w:t>have a runny nose.</w:t>
      </w:r>
    </w:p>
    <w:p w14:paraId="7590E37C" w14:textId="029A4D64" w:rsidR="00D06702" w:rsidRPr="00D06702" w:rsidRDefault="00D06702" w:rsidP="00D06702">
      <w:pPr>
        <w:pStyle w:val="Listtoplevel"/>
        <w:rPr>
          <w:shd w:val="clear" w:color="auto" w:fill="FFFFFF"/>
        </w:rPr>
      </w:pPr>
      <w:r w:rsidRPr="003635AF">
        <w:rPr>
          <w:shd w:val="clear" w:color="auto" w:fill="FFFFFF"/>
        </w:rPr>
        <w:t>have a sore throat</w:t>
      </w:r>
    </w:p>
    <w:p w14:paraId="5D5C9A7C" w14:textId="4D801284" w:rsidR="000A0763" w:rsidRPr="000A0763" w:rsidRDefault="00D06702" w:rsidP="000A0763">
      <w:pPr>
        <w:pStyle w:val="Listtoplevel"/>
        <w:rPr>
          <w:shd w:val="clear" w:color="auto" w:fill="FFFFFF"/>
        </w:rPr>
      </w:pPr>
      <w:r>
        <w:rPr>
          <w:shd w:val="clear" w:color="auto" w:fill="FFFFFF"/>
          <w:lang w:val="en-NZ" w:eastAsia="en-NZ"/>
        </w:rPr>
        <w:drawing>
          <wp:anchor distT="0" distB="0" distL="114300" distR="114300" simplePos="0" relativeHeight="251820032" behindDoc="0" locked="0" layoutInCell="1" allowOverlap="1" wp14:anchorId="61EDB8D2" wp14:editId="0D5A31E1">
            <wp:simplePos x="0" y="0"/>
            <wp:positionH relativeFrom="column">
              <wp:posOffset>134648</wp:posOffset>
            </wp:positionH>
            <wp:positionV relativeFrom="paragraph">
              <wp:posOffset>621333</wp:posOffset>
            </wp:positionV>
            <wp:extent cx="1475105" cy="1475105"/>
            <wp:effectExtent l="0" t="0" r="0" b="0"/>
            <wp:wrapThrough wrapText="bothSides">
              <wp:wrapPolygon edited="0">
                <wp:start x="0" y="0"/>
                <wp:lineTo x="0" y="21200"/>
                <wp:lineTo x="21200" y="21200"/>
                <wp:lineTo x="21200" y="0"/>
                <wp:lineTo x="0" y="0"/>
              </wp:wrapPolygon>
            </wp:wrapThrough>
            <wp:docPr id="812684128" name="Picture 8126841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684128" name="Picture 8126841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763">
        <w:rPr>
          <w:shd w:val="clear" w:color="auto" w:fill="FFFFFF"/>
        </w:rPr>
        <w:t>feel tired</w:t>
      </w:r>
    </w:p>
    <w:p w14:paraId="343D34A4" w14:textId="7AD47E32" w:rsidR="000A0763" w:rsidRPr="000A0763" w:rsidRDefault="000A0763" w:rsidP="000A0763">
      <w:pPr>
        <w:pStyle w:val="Listtoplevel"/>
        <w:rPr>
          <w:shd w:val="clear" w:color="auto" w:fill="FFFFFF"/>
        </w:rPr>
      </w:pPr>
      <w:r>
        <w:rPr>
          <w:shd w:val="clear" w:color="auto" w:fill="FFFFFF"/>
        </w:rPr>
        <w:t>feel really hot – this is also known as having a fever</w:t>
      </w:r>
    </w:p>
    <w:p w14:paraId="2CCF0BED" w14:textId="58D84045" w:rsidR="000A0763" w:rsidRPr="003635AF" w:rsidRDefault="000A0763" w:rsidP="000A0763">
      <w:pPr>
        <w:pStyle w:val="Listtoplevel"/>
      </w:pPr>
      <w:r>
        <w:rPr>
          <w:shd w:val="clear" w:color="auto" w:fill="FFFFFF"/>
        </w:rPr>
        <w:t>sneeze a lot</w:t>
      </w:r>
      <w:r w:rsidR="0011685B">
        <w:rPr>
          <w:shd w:val="clear" w:color="auto" w:fill="FFFFFF"/>
        </w:rPr>
        <w:t>.</w:t>
      </w:r>
    </w:p>
    <w:p w14:paraId="54094703" w14:textId="77777777" w:rsidR="000A0763" w:rsidRPr="0005721C" w:rsidRDefault="000A0763" w:rsidP="000A0763">
      <w:r w:rsidRPr="005E6938">
        <w:rPr>
          <w:noProof/>
          <w:lang w:val="en-NZ" w:eastAsia="en-NZ"/>
        </w:rPr>
        <w:lastRenderedPageBreak/>
        <w:drawing>
          <wp:anchor distT="0" distB="0" distL="114300" distR="114300" simplePos="0" relativeHeight="251825152" behindDoc="0" locked="0" layoutInCell="1" allowOverlap="1" wp14:anchorId="4B68696B" wp14:editId="693E4581">
            <wp:simplePos x="0" y="0"/>
            <wp:positionH relativeFrom="margin">
              <wp:align>left</wp:align>
            </wp:positionH>
            <wp:positionV relativeFrom="paragraph">
              <wp:posOffset>398</wp:posOffset>
            </wp:positionV>
            <wp:extent cx="1433830" cy="1087755"/>
            <wp:effectExtent l="0" t="0" r="0" b="0"/>
            <wp:wrapThrough wrapText="bothSides">
              <wp:wrapPolygon edited="0">
                <wp:start x="0" y="0"/>
                <wp:lineTo x="0" y="21184"/>
                <wp:lineTo x="21236" y="21184"/>
                <wp:lineTo x="21236" y="0"/>
                <wp:lineTo x="0" y="0"/>
              </wp:wrapPolygon>
            </wp:wrapThrough>
            <wp:docPr id="221" name="Picture 2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21C">
        <w:t>Some people can become very sick with the flu.</w:t>
      </w:r>
    </w:p>
    <w:p w14:paraId="02F614A3" w14:textId="77777777" w:rsidR="000A0763" w:rsidRPr="0005721C" w:rsidRDefault="000A0763" w:rsidP="000A0763"/>
    <w:p w14:paraId="35825CD3" w14:textId="77777777" w:rsidR="000A0763" w:rsidRPr="0005721C" w:rsidRDefault="000A0763" w:rsidP="000A0763"/>
    <w:p w14:paraId="652FD98D" w14:textId="781B226D" w:rsidR="000A0763" w:rsidRPr="0005721C" w:rsidRDefault="000A0763" w:rsidP="000A0763">
      <w:r w:rsidRPr="0005721C">
        <w:t xml:space="preserve">The flu can give you </w:t>
      </w:r>
      <w:r w:rsidRPr="0005721C">
        <w:rPr>
          <w:b/>
        </w:rPr>
        <w:t>pneumonia</w:t>
      </w:r>
      <w:r w:rsidRPr="0005721C">
        <w:t>.</w:t>
      </w:r>
    </w:p>
    <w:p w14:paraId="77B9F154" w14:textId="44049833" w:rsidR="000A0763" w:rsidRPr="0005721C" w:rsidRDefault="000A0763" w:rsidP="000A0763">
      <w:r w:rsidRPr="0005721C">
        <w:rPr>
          <w:noProof/>
          <w:lang w:val="en-NZ" w:eastAsia="en-NZ"/>
        </w:rPr>
        <w:drawing>
          <wp:anchor distT="0" distB="0" distL="114300" distR="114300" simplePos="0" relativeHeight="251824128" behindDoc="0" locked="0" layoutInCell="1" allowOverlap="1" wp14:anchorId="5DE5B77B" wp14:editId="15E0B9A2">
            <wp:simplePos x="0" y="0"/>
            <wp:positionH relativeFrom="column">
              <wp:posOffset>-78740</wp:posOffset>
            </wp:positionH>
            <wp:positionV relativeFrom="paragraph">
              <wp:posOffset>99695</wp:posOffset>
            </wp:positionV>
            <wp:extent cx="1558290" cy="1558290"/>
            <wp:effectExtent l="0" t="0" r="3810" b="0"/>
            <wp:wrapThrough wrapText="bothSides">
              <wp:wrapPolygon edited="0">
                <wp:start x="9506" y="264"/>
                <wp:lineTo x="3961" y="5017"/>
                <wp:lineTo x="1320" y="9242"/>
                <wp:lineTo x="0" y="17692"/>
                <wp:lineTo x="528" y="20068"/>
                <wp:lineTo x="5281" y="20068"/>
                <wp:lineTo x="20068" y="19540"/>
                <wp:lineTo x="21389" y="19276"/>
                <wp:lineTo x="21389" y="17692"/>
                <wp:lineTo x="20068" y="9242"/>
                <wp:lineTo x="17956" y="6337"/>
                <wp:lineTo x="11883" y="264"/>
                <wp:lineTo x="9506" y="264"/>
              </wp:wrapPolygon>
            </wp:wrapThrough>
            <wp:docPr id="220" name="Picture 2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C0E11" w14:textId="1997AC29" w:rsidR="000A0763" w:rsidRPr="0005721C" w:rsidRDefault="000A0763" w:rsidP="000A0763">
      <w:r w:rsidRPr="0005721C">
        <w:rPr>
          <w:b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75AE3173" wp14:editId="7E86D685">
                <wp:simplePos x="0" y="0"/>
                <wp:positionH relativeFrom="column">
                  <wp:posOffset>2209800</wp:posOffset>
                </wp:positionH>
                <wp:positionV relativeFrom="paragraph">
                  <wp:posOffset>268605</wp:posOffset>
                </wp:positionV>
                <wp:extent cx="3590925" cy="771525"/>
                <wp:effectExtent l="0" t="0" r="9525" b="9525"/>
                <wp:wrapNone/>
                <wp:docPr id="218" name="Rectangle: Rounded Corners 1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771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7E748" id="Rectangle: Rounded Corners 1793" o:spid="_x0000_s1026" style="position:absolute;margin-left:174pt;margin-top:21.15pt;width:282.75pt;height:60.75pt;z-index:-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" fillcolor="#deeaf6 [664]" stroked="f" strokeweight="1pt"/>
            </w:pict>
          </mc:Fallback>
        </mc:AlternateContent>
      </w:r>
    </w:p>
    <w:p w14:paraId="5364610A" w14:textId="18308CD6" w:rsidR="000A0763" w:rsidRPr="0005721C" w:rsidRDefault="000A0763" w:rsidP="000A0763">
      <w:r w:rsidRPr="0005721C">
        <w:rPr>
          <w:b/>
        </w:rPr>
        <w:t>Pneumonia</w:t>
      </w:r>
      <w:r w:rsidRPr="0005721C">
        <w:t xml:space="preserve"> is an infection in your lungs.</w:t>
      </w:r>
    </w:p>
    <w:p w14:paraId="4CEBA5AF" w14:textId="77777777" w:rsidR="000A0763" w:rsidRPr="0005721C" w:rsidRDefault="000A0763" w:rsidP="000A0763"/>
    <w:p w14:paraId="073FF761" w14:textId="77777777" w:rsidR="000A0763" w:rsidRPr="0005721C" w:rsidRDefault="000A0763" w:rsidP="000A0763"/>
    <w:p w14:paraId="3C01FEAF" w14:textId="77777777" w:rsidR="000A0763" w:rsidRPr="0005721C" w:rsidRDefault="000A0763" w:rsidP="000A0763">
      <w:r>
        <w:rPr>
          <w:noProof/>
          <w:lang w:val="en-NZ" w:eastAsia="en-NZ"/>
        </w:rPr>
        <w:drawing>
          <wp:anchor distT="0" distB="0" distL="114300" distR="114300" simplePos="0" relativeHeight="251826176" behindDoc="0" locked="0" layoutInCell="1" allowOverlap="1" wp14:anchorId="017C8FF3" wp14:editId="14FD54E9">
            <wp:simplePos x="0" y="0"/>
            <wp:positionH relativeFrom="column">
              <wp:posOffset>-117475</wp:posOffset>
            </wp:positionH>
            <wp:positionV relativeFrom="paragraph">
              <wp:posOffset>213995</wp:posOffset>
            </wp:positionV>
            <wp:extent cx="1641475" cy="1641475"/>
            <wp:effectExtent l="0" t="0" r="0" b="0"/>
            <wp:wrapThrough wrapText="bothSides">
              <wp:wrapPolygon edited="0">
                <wp:start x="5014" y="0"/>
                <wp:lineTo x="4011" y="1253"/>
                <wp:lineTo x="3509" y="2757"/>
                <wp:lineTo x="2256" y="8272"/>
                <wp:lineTo x="501" y="11030"/>
                <wp:lineTo x="0" y="11531"/>
                <wp:lineTo x="0" y="21308"/>
                <wp:lineTo x="21308" y="21308"/>
                <wp:lineTo x="21308" y="12032"/>
                <wp:lineTo x="17798" y="8272"/>
                <wp:lineTo x="16795" y="1504"/>
                <wp:lineTo x="15542" y="0"/>
                <wp:lineTo x="5014" y="0"/>
              </wp:wrapPolygon>
            </wp:wrapThrough>
            <wp:docPr id="222" name="Picture 2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21C">
        <w:t>Sometimes people who are very sick with the flu need to go to hospital.</w:t>
      </w:r>
    </w:p>
    <w:p w14:paraId="33944D20" w14:textId="77777777" w:rsidR="000A0763" w:rsidRPr="0005721C" w:rsidRDefault="000A0763" w:rsidP="000A0763"/>
    <w:p w14:paraId="5B5F9E63" w14:textId="77777777" w:rsidR="000A0763" w:rsidRPr="0005721C" w:rsidRDefault="000A0763" w:rsidP="000A0763"/>
    <w:p w14:paraId="7E4C2D07" w14:textId="77777777" w:rsidR="000A0763" w:rsidRDefault="000A0763" w:rsidP="000A0763">
      <w:r w:rsidRPr="0005721C">
        <w:t>About 5</w:t>
      </w:r>
      <w:r>
        <w:t xml:space="preserve"> hundred</w:t>
      </w:r>
      <w:r w:rsidRPr="0005721C">
        <w:t xml:space="preserve"> people die from the flu every year.</w:t>
      </w:r>
      <w:r>
        <w:br/>
      </w:r>
    </w:p>
    <w:p w14:paraId="583096F1" w14:textId="77777777" w:rsidR="00D852B6" w:rsidRDefault="00D852B6" w:rsidP="004567B0">
      <w:pPr>
        <w:rPr>
          <w:rFonts w:eastAsia="Times New Roman"/>
          <w:shd w:val="clear" w:color="auto" w:fill="FFFFFF"/>
          <w:lang w:eastAsia="en-GB"/>
        </w:rPr>
      </w:pPr>
    </w:p>
    <w:p w14:paraId="5B1B8A12" w14:textId="77777777" w:rsidR="00BD34B6" w:rsidRDefault="00BD34B6" w:rsidP="004567B0">
      <w:pPr>
        <w:rPr>
          <w:rFonts w:eastAsia="Times New Roman"/>
          <w:shd w:val="clear" w:color="auto" w:fill="FFFFFF"/>
          <w:lang w:eastAsia="en-GB"/>
        </w:rPr>
      </w:pPr>
    </w:p>
    <w:p w14:paraId="4A8CAB4E" w14:textId="77777777" w:rsidR="00BD34B6" w:rsidRDefault="00BD34B6" w:rsidP="004567B0">
      <w:pPr>
        <w:rPr>
          <w:rFonts w:eastAsia="Times New Roman"/>
          <w:shd w:val="clear" w:color="auto" w:fill="FFFFFF"/>
          <w:lang w:eastAsia="en-GB"/>
        </w:rPr>
      </w:pPr>
    </w:p>
    <w:p w14:paraId="1194B637" w14:textId="77777777" w:rsidR="0064667B" w:rsidRDefault="0064667B">
      <w:pPr>
        <w:spacing w:line="240" w:lineRule="auto"/>
        <w:ind w:left="0"/>
        <w:rPr>
          <w:rFonts w:eastAsia="Arial Unicode MS"/>
          <w:b/>
          <w:kern w:val="28"/>
          <w:sz w:val="44"/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111F1E85" w14:textId="2630D981" w:rsidR="00124EA8" w:rsidRPr="00207A39" w:rsidRDefault="00E80C33" w:rsidP="00207A39">
      <w:pPr>
        <w:pStyle w:val="Heading1"/>
      </w:pPr>
      <w:r w:rsidRPr="00207A39">
        <w:lastRenderedPageBreak/>
        <w:t>What to do if you are sick with the flu</w:t>
      </w:r>
    </w:p>
    <w:p w14:paraId="71E2932E" w14:textId="3601F024" w:rsidR="00124EA8" w:rsidRDefault="00124EA8" w:rsidP="00806E06">
      <w:pPr>
        <w:rPr>
          <w:lang w:eastAsia="en-GB"/>
        </w:rPr>
      </w:pPr>
    </w:p>
    <w:p w14:paraId="150D113B" w14:textId="05DE3A18" w:rsidR="00806E06" w:rsidRPr="00CD3723" w:rsidRDefault="00BB26F1" w:rsidP="00806E06">
      <w:pPr>
        <w:rPr>
          <w:rFonts w:eastAsiaTheme="majorEastAsia" w:cs="Arial"/>
          <w:szCs w:val="32"/>
        </w:rPr>
      </w:pPr>
      <w:r w:rsidRPr="0019380D"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1835392" behindDoc="0" locked="0" layoutInCell="1" allowOverlap="1" wp14:anchorId="515F9DF4" wp14:editId="61B31C68">
            <wp:simplePos x="0" y="0"/>
            <wp:positionH relativeFrom="margin">
              <wp:posOffset>81886</wp:posOffset>
            </wp:positionH>
            <wp:positionV relativeFrom="paragraph">
              <wp:posOffset>959712</wp:posOffset>
            </wp:positionV>
            <wp:extent cx="1330036" cy="1330036"/>
            <wp:effectExtent l="0" t="0" r="3810" b="3810"/>
            <wp:wrapNone/>
            <wp:docPr id="1808" name="Picture 18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" name="Picture 18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036" cy="133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E06" w:rsidRPr="00513D01">
        <w:rPr>
          <w:rFonts w:cs="Arial"/>
          <w:szCs w:val="32"/>
        </w:rPr>
        <w:br/>
      </w:r>
      <w:r w:rsidR="00806E06">
        <w:rPr>
          <w:rFonts w:eastAsiaTheme="majorEastAsia" w:cs="Arial"/>
          <w:szCs w:val="32"/>
        </w:rPr>
        <w:t>If you get sick with the flu you should clean</w:t>
      </w:r>
      <w:r w:rsidR="00806E06" w:rsidRPr="00CD3723">
        <w:rPr>
          <w:rFonts w:eastAsiaTheme="majorEastAsia" w:cs="Arial"/>
          <w:szCs w:val="32"/>
        </w:rPr>
        <w:t xml:space="preserve"> your hands often with</w:t>
      </w:r>
      <w:r w:rsidR="00806E06">
        <w:rPr>
          <w:rFonts w:eastAsiaTheme="majorEastAsia" w:cs="Arial"/>
          <w:szCs w:val="32"/>
        </w:rPr>
        <w:t xml:space="preserve">: </w:t>
      </w:r>
      <w:r w:rsidR="00806E06" w:rsidRPr="00CD3723">
        <w:rPr>
          <w:rFonts w:eastAsiaTheme="majorEastAsia" w:cs="Arial"/>
          <w:szCs w:val="32"/>
        </w:rPr>
        <w:br/>
      </w:r>
    </w:p>
    <w:p w14:paraId="315AC3AD" w14:textId="77777777" w:rsidR="00806E06" w:rsidRDefault="00806E06" w:rsidP="00806E06">
      <w:pPr>
        <w:pStyle w:val="ListParagraph"/>
        <w:numPr>
          <w:ilvl w:val="6"/>
          <w:numId w:val="14"/>
        </w:numPr>
        <w:spacing w:before="0"/>
        <w:ind w:left="4253" w:hanging="567"/>
        <w:contextualSpacing/>
        <w:rPr>
          <w:rFonts w:eastAsiaTheme="majorEastAsia" w:cs="Arial"/>
          <w:szCs w:val="32"/>
        </w:rPr>
      </w:pPr>
      <w:r w:rsidRPr="009D3D51">
        <w:rPr>
          <w:rFonts w:eastAsiaTheme="majorEastAsia" w:cs="Arial"/>
          <w:szCs w:val="32"/>
        </w:rPr>
        <w:t>soap and water</w:t>
      </w:r>
      <w:r>
        <w:rPr>
          <w:rFonts w:eastAsiaTheme="majorEastAsia" w:cs="Arial"/>
          <w:szCs w:val="32"/>
        </w:rPr>
        <w:br/>
      </w:r>
    </w:p>
    <w:p w14:paraId="02118304" w14:textId="77777777" w:rsidR="00806E06" w:rsidRDefault="00806E06" w:rsidP="00806E06">
      <w:pPr>
        <w:pStyle w:val="ListParagraph"/>
        <w:numPr>
          <w:ilvl w:val="6"/>
          <w:numId w:val="14"/>
        </w:numPr>
        <w:spacing w:before="0"/>
        <w:ind w:left="4253" w:hanging="567"/>
        <w:contextualSpacing/>
        <w:rPr>
          <w:rFonts w:eastAsiaTheme="majorEastAsia" w:cs="Arial"/>
          <w:szCs w:val="32"/>
        </w:rPr>
      </w:pPr>
      <w:r>
        <w:rPr>
          <w:rFonts w:eastAsiaTheme="majorEastAsia" w:cs="Arial"/>
          <w:szCs w:val="32"/>
        </w:rPr>
        <w:t>hand sanitiser.</w:t>
      </w:r>
    </w:p>
    <w:p w14:paraId="74DBE8A5" w14:textId="22BE4B92" w:rsidR="00806E06" w:rsidRPr="00806E06" w:rsidRDefault="00806E06" w:rsidP="00806E06">
      <w:pPr>
        <w:rPr>
          <w:rFonts w:eastAsiaTheme="majorEastAsia"/>
        </w:rPr>
      </w:pPr>
      <w:r w:rsidRPr="00A07B82">
        <w:rPr>
          <w:rFonts w:eastAsiaTheme="majorEastAsia"/>
          <w:noProof/>
          <w:lang w:val="en-NZ" w:eastAsia="en-NZ"/>
        </w:rPr>
        <w:drawing>
          <wp:anchor distT="0" distB="0" distL="114300" distR="114300" simplePos="0" relativeHeight="251829248" behindDoc="0" locked="0" layoutInCell="1" allowOverlap="1" wp14:anchorId="23EDF9AF" wp14:editId="3BD68443">
            <wp:simplePos x="0" y="0"/>
            <wp:positionH relativeFrom="column">
              <wp:posOffset>-72760</wp:posOffset>
            </wp:positionH>
            <wp:positionV relativeFrom="paragraph">
              <wp:posOffset>318173</wp:posOffset>
            </wp:positionV>
            <wp:extent cx="1620520" cy="1620520"/>
            <wp:effectExtent l="0" t="0" r="0" b="0"/>
            <wp:wrapThrough wrapText="bothSides">
              <wp:wrapPolygon edited="0">
                <wp:start x="254" y="2031"/>
                <wp:lineTo x="254" y="13204"/>
                <wp:lineTo x="1270" y="16759"/>
                <wp:lineTo x="1524" y="18536"/>
                <wp:lineTo x="19044" y="18536"/>
                <wp:lineTo x="21329" y="14981"/>
                <wp:lineTo x="21329" y="14473"/>
                <wp:lineTo x="18790" y="10665"/>
                <wp:lineTo x="19044" y="4571"/>
                <wp:lineTo x="17013" y="2031"/>
                <wp:lineTo x="254" y="2031"/>
              </wp:wrapPolygon>
            </wp:wrapThrough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6E06">
        <w:rPr>
          <w:rFonts w:eastAsiaTheme="majorEastAsia"/>
        </w:rPr>
        <w:br/>
      </w:r>
    </w:p>
    <w:p w14:paraId="33790AFD" w14:textId="77777777" w:rsidR="00806E06" w:rsidRDefault="00806E06" w:rsidP="00806E06">
      <w:pPr>
        <w:rPr>
          <w:rFonts w:eastAsiaTheme="majorEastAsia"/>
        </w:rPr>
      </w:pPr>
      <w:r>
        <w:rPr>
          <w:rFonts w:eastAsiaTheme="majorEastAsia"/>
        </w:rPr>
        <w:t xml:space="preserve">You should also </w:t>
      </w:r>
      <w:r w:rsidRPr="00CD3723">
        <w:rPr>
          <w:rFonts w:eastAsiaTheme="majorEastAsia"/>
        </w:rPr>
        <w:t>stay home</w:t>
      </w:r>
      <w:r>
        <w:rPr>
          <w:rFonts w:eastAsiaTheme="majorEastAsia"/>
        </w:rPr>
        <w:t xml:space="preserve"> so that you do not give the flu to other people.</w:t>
      </w:r>
    </w:p>
    <w:p w14:paraId="45A75EDB" w14:textId="77777777" w:rsidR="00806E06" w:rsidRDefault="00806E06" w:rsidP="00806E06">
      <w:pPr>
        <w:rPr>
          <w:rFonts w:eastAsiaTheme="majorEastAsia"/>
        </w:rPr>
      </w:pPr>
    </w:p>
    <w:p w14:paraId="40EED452" w14:textId="1E167483" w:rsidR="00806E06" w:rsidRDefault="00806E06" w:rsidP="00806E06">
      <w:pPr>
        <w:rPr>
          <w:rFonts w:eastAsiaTheme="majorEastAsia" w:cs="Arial"/>
          <w:szCs w:val="32"/>
        </w:rPr>
      </w:pPr>
    </w:p>
    <w:p w14:paraId="6DB2AAFD" w14:textId="77777777" w:rsidR="0011685B" w:rsidRDefault="0011685B">
      <w:pPr>
        <w:spacing w:line="240" w:lineRule="auto"/>
        <w:ind w:left="0"/>
        <w:rPr>
          <w:rFonts w:eastAsiaTheme="majorEastAsia" w:cs="Arial"/>
          <w:szCs w:val="32"/>
        </w:rPr>
      </w:pPr>
      <w:r>
        <w:rPr>
          <w:rFonts w:eastAsiaTheme="majorEastAsia" w:cs="Arial"/>
          <w:szCs w:val="32"/>
        </w:rPr>
        <w:br w:type="page"/>
      </w:r>
    </w:p>
    <w:p w14:paraId="255422AF" w14:textId="5E807C5C" w:rsidR="00806E06" w:rsidRDefault="00C51716" w:rsidP="00806E06">
      <w:pPr>
        <w:rPr>
          <w:rFonts w:eastAsiaTheme="majorEastAsia" w:cs="Arial"/>
          <w:szCs w:val="32"/>
        </w:rPr>
      </w:pPr>
      <w:r>
        <w:rPr>
          <w:rFonts w:eastAsiaTheme="majorEastAsia"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931648" behindDoc="0" locked="0" layoutInCell="1" allowOverlap="1" wp14:anchorId="022FCD29" wp14:editId="063B673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43050" cy="1543050"/>
            <wp:effectExtent l="0" t="0" r="0" b="0"/>
            <wp:wrapThrough wrapText="bothSides">
              <wp:wrapPolygon edited="0">
                <wp:start x="13333" y="267"/>
                <wp:lineTo x="6667" y="1600"/>
                <wp:lineTo x="1600" y="3467"/>
                <wp:lineTo x="1333" y="7200"/>
                <wp:lineTo x="2133" y="9067"/>
                <wp:lineTo x="3467" y="9333"/>
                <wp:lineTo x="0" y="17867"/>
                <wp:lineTo x="0" y="18933"/>
                <wp:lineTo x="267" y="21067"/>
                <wp:lineTo x="14400" y="21067"/>
                <wp:lineTo x="15733" y="20533"/>
                <wp:lineTo x="16533" y="19200"/>
                <wp:lineTo x="16267" y="17867"/>
                <wp:lineTo x="21333" y="10133"/>
                <wp:lineTo x="21333" y="6933"/>
                <wp:lineTo x="21067" y="4000"/>
                <wp:lineTo x="16800" y="1067"/>
                <wp:lineTo x="14933" y="267"/>
                <wp:lineTo x="13333" y="267"/>
              </wp:wrapPolygon>
            </wp:wrapThrough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E06">
        <w:rPr>
          <w:rFonts w:eastAsiaTheme="majorEastAsia" w:cs="Arial"/>
          <w:szCs w:val="32"/>
        </w:rPr>
        <w:t>If you feel very sick you can call</w:t>
      </w:r>
      <w:r w:rsidR="00846B34">
        <w:rPr>
          <w:rFonts w:eastAsiaTheme="majorEastAsia" w:cs="Arial"/>
          <w:szCs w:val="32"/>
        </w:rPr>
        <w:t>:</w:t>
      </w:r>
      <w:r w:rsidR="00806E06">
        <w:rPr>
          <w:rFonts w:eastAsiaTheme="majorEastAsia" w:cs="Arial"/>
          <w:szCs w:val="32"/>
        </w:rPr>
        <w:br/>
      </w:r>
    </w:p>
    <w:p w14:paraId="27C365B3" w14:textId="77777777" w:rsidR="00806E06" w:rsidRPr="00CD3723" w:rsidRDefault="00806E06" w:rsidP="00806E06">
      <w:pPr>
        <w:pStyle w:val="ListParagraph"/>
        <w:numPr>
          <w:ilvl w:val="0"/>
          <w:numId w:val="15"/>
        </w:numPr>
        <w:spacing w:before="0"/>
        <w:ind w:left="4253" w:hanging="567"/>
        <w:contextualSpacing/>
        <w:rPr>
          <w:rFonts w:eastAsiaTheme="majorEastAsia" w:cs="Arial"/>
          <w:szCs w:val="32"/>
        </w:rPr>
      </w:pPr>
      <w:r w:rsidRPr="00CD3723">
        <w:rPr>
          <w:rFonts w:eastAsiaTheme="majorEastAsia" w:cs="Arial"/>
          <w:szCs w:val="32"/>
        </w:rPr>
        <w:t xml:space="preserve">your doctor </w:t>
      </w:r>
      <w:r w:rsidRPr="00CD3723">
        <w:rPr>
          <w:rFonts w:eastAsiaTheme="majorEastAsia" w:cs="Arial"/>
          <w:szCs w:val="32"/>
        </w:rPr>
        <w:br/>
      </w:r>
    </w:p>
    <w:p w14:paraId="65783B5C" w14:textId="77777777" w:rsidR="0011685B" w:rsidRPr="0011685B" w:rsidRDefault="00806E06" w:rsidP="00806E06">
      <w:pPr>
        <w:pStyle w:val="ListParagraph"/>
        <w:numPr>
          <w:ilvl w:val="0"/>
          <w:numId w:val="15"/>
        </w:numPr>
        <w:spacing w:before="0"/>
        <w:ind w:left="4253" w:hanging="567"/>
        <w:contextualSpacing/>
        <w:rPr>
          <w:rFonts w:eastAsiaTheme="majorEastAsia" w:cs="Arial"/>
          <w:szCs w:val="32"/>
        </w:rPr>
      </w:pPr>
      <w:r w:rsidRPr="00C67314">
        <w:rPr>
          <w:noProof/>
          <w:lang w:val="en-NZ" w:eastAsia="en-NZ"/>
        </w:rPr>
        <w:drawing>
          <wp:anchor distT="0" distB="0" distL="114300" distR="114300" simplePos="0" relativeHeight="251828224" behindDoc="0" locked="0" layoutInCell="1" allowOverlap="1" wp14:anchorId="56E9836C" wp14:editId="55AF2976">
            <wp:simplePos x="0" y="0"/>
            <wp:positionH relativeFrom="margin">
              <wp:posOffset>142875</wp:posOffset>
            </wp:positionH>
            <wp:positionV relativeFrom="paragraph">
              <wp:posOffset>249555</wp:posOffset>
            </wp:positionV>
            <wp:extent cx="1371600" cy="925923"/>
            <wp:effectExtent l="0" t="0" r="0" b="7620"/>
            <wp:wrapNone/>
            <wp:docPr id="1809" name="Picture 18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" name="Picture 18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2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3723">
        <w:rPr>
          <w:rFonts w:eastAsiaTheme="majorEastAsia" w:cs="Arial"/>
          <w:b/>
          <w:bCs/>
          <w:szCs w:val="32"/>
        </w:rPr>
        <w:t xml:space="preserve">Healthline </w:t>
      </w:r>
      <w:r w:rsidRPr="00CD3723">
        <w:rPr>
          <w:rFonts w:eastAsiaTheme="majorEastAsia" w:cs="Arial"/>
          <w:szCs w:val="32"/>
        </w:rPr>
        <w:t>for free on</w:t>
      </w:r>
      <w:r>
        <w:rPr>
          <w:rFonts w:eastAsiaTheme="majorEastAsia" w:cs="Arial"/>
          <w:szCs w:val="32"/>
        </w:rPr>
        <w:t>:</w:t>
      </w:r>
      <w:r w:rsidRPr="00CD3723">
        <w:rPr>
          <w:rFonts w:eastAsiaTheme="majorEastAsia" w:cs="Arial"/>
          <w:szCs w:val="32"/>
        </w:rPr>
        <w:br/>
      </w:r>
      <w:r w:rsidRPr="00CD3723">
        <w:rPr>
          <w:rFonts w:eastAsiaTheme="majorEastAsia" w:cs="Arial"/>
          <w:szCs w:val="32"/>
        </w:rPr>
        <w:br/>
      </w:r>
      <w:r w:rsidRPr="00CD3723">
        <w:rPr>
          <w:rFonts w:eastAsiaTheme="majorEastAsia" w:cs="Arial"/>
          <w:b/>
          <w:bCs/>
          <w:szCs w:val="32"/>
        </w:rPr>
        <w:t xml:space="preserve">0800 611 116 </w:t>
      </w:r>
    </w:p>
    <w:p w14:paraId="09D4BC1C" w14:textId="77777777" w:rsidR="0011685B" w:rsidRDefault="0011685B" w:rsidP="0011685B">
      <w:pPr>
        <w:contextualSpacing/>
        <w:rPr>
          <w:rFonts w:eastAsiaTheme="majorEastAsia" w:cs="Arial"/>
          <w:szCs w:val="32"/>
        </w:rPr>
      </w:pPr>
    </w:p>
    <w:p w14:paraId="41413DC9" w14:textId="77777777" w:rsidR="0011685B" w:rsidRDefault="0011685B" w:rsidP="0011685B">
      <w:r w:rsidRPr="00D86BF3">
        <w:rPr>
          <w:noProof/>
          <w:lang w:eastAsia="en-NZ"/>
        </w:rPr>
        <w:drawing>
          <wp:anchor distT="0" distB="0" distL="114300" distR="114300" simplePos="0" relativeHeight="251913216" behindDoc="0" locked="0" layoutInCell="1" allowOverlap="1" wp14:anchorId="781B25DD" wp14:editId="6C783D4E">
            <wp:simplePos x="0" y="0"/>
            <wp:positionH relativeFrom="column">
              <wp:posOffset>233680</wp:posOffset>
            </wp:positionH>
            <wp:positionV relativeFrom="paragraph">
              <wp:posOffset>82550</wp:posOffset>
            </wp:positionV>
            <wp:extent cx="1124585" cy="1124585"/>
            <wp:effectExtent l="0" t="0" r="0" b="0"/>
            <wp:wrapNone/>
            <wp:docPr id="1911" name="Picture 19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" name="Picture 19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C2A06" w14:textId="77777777" w:rsidR="0011685B" w:rsidRPr="00D0193A" w:rsidRDefault="0011685B" w:rsidP="0011685B">
      <w:pPr>
        <w:ind w:left="4167" w:hanging="567"/>
        <w:rPr>
          <w:rFonts w:cs="Arial"/>
          <w:szCs w:val="32"/>
        </w:rPr>
      </w:pPr>
      <w:r w:rsidRPr="00D0193A">
        <w:rPr>
          <w:rFonts w:cs="Arial"/>
          <w:szCs w:val="32"/>
        </w:rPr>
        <w:t xml:space="preserve">The </w:t>
      </w:r>
      <w:r w:rsidRPr="00B167D1">
        <w:rPr>
          <w:rFonts w:cs="Arial"/>
          <w:bCs/>
          <w:szCs w:val="32"/>
        </w:rPr>
        <w:t>Healthline</w:t>
      </w:r>
      <w:r w:rsidRPr="00D0193A">
        <w:rPr>
          <w:rFonts w:cs="Arial"/>
          <w:szCs w:val="32"/>
        </w:rPr>
        <w:t xml:space="preserve"> phone line is open:</w:t>
      </w:r>
    </w:p>
    <w:p w14:paraId="4515187F" w14:textId="77777777" w:rsidR="0011685B" w:rsidRPr="00D0193A" w:rsidRDefault="0011685B" w:rsidP="0011685B">
      <w:pPr>
        <w:ind w:left="4167" w:hanging="567"/>
        <w:rPr>
          <w:rFonts w:cs="Arial"/>
          <w:szCs w:val="32"/>
        </w:rPr>
      </w:pPr>
    </w:p>
    <w:p w14:paraId="5559A4C4" w14:textId="77777777" w:rsidR="0011685B" w:rsidRPr="00E417D1" w:rsidRDefault="0011685B" w:rsidP="0011685B">
      <w:pPr>
        <w:pStyle w:val="ListParagraph"/>
        <w:numPr>
          <w:ilvl w:val="0"/>
          <w:numId w:val="13"/>
        </w:numPr>
        <w:spacing w:before="0"/>
        <w:ind w:left="4253" w:hanging="567"/>
        <w:contextualSpacing/>
        <w:rPr>
          <w:rFonts w:cs="Arial"/>
          <w:szCs w:val="32"/>
          <w:shd w:val="clear" w:color="auto" w:fill="FFFFFF"/>
        </w:rPr>
      </w:pPr>
      <w:r w:rsidRPr="00E417D1">
        <w:rPr>
          <w:rFonts w:cs="Arial"/>
          <w:noProof/>
          <w:szCs w:val="32"/>
          <w:shd w:val="clear" w:color="auto" w:fill="FFFFFF"/>
          <w:lang w:eastAsia="en-NZ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4740115C" wp14:editId="5BD4BB0B">
                <wp:simplePos x="0" y="0"/>
                <wp:positionH relativeFrom="column">
                  <wp:posOffset>48260</wp:posOffset>
                </wp:positionH>
                <wp:positionV relativeFrom="paragraph">
                  <wp:posOffset>393277</wp:posOffset>
                </wp:positionV>
                <wp:extent cx="1676400" cy="754380"/>
                <wp:effectExtent l="0" t="0" r="0" b="7620"/>
                <wp:wrapThrough wrapText="bothSides">
                  <wp:wrapPolygon edited="0">
                    <wp:start x="0" y="0"/>
                    <wp:lineTo x="0" y="21273"/>
                    <wp:lineTo x="10309" y="21273"/>
                    <wp:lineTo x="21355" y="21273"/>
                    <wp:lineTo x="21355" y="0"/>
                    <wp:lineTo x="0" y="0"/>
                  </wp:wrapPolygon>
                </wp:wrapThrough>
                <wp:docPr id="1893" name="Group 18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0" cy="754380"/>
                          <a:chOff x="0" y="0"/>
                          <a:chExt cx="1927769" cy="900067"/>
                        </a:xfrm>
                      </wpg:grpSpPr>
                      <pic:pic xmlns:pic="http://schemas.openxmlformats.org/drawingml/2006/picture">
                        <pic:nvPicPr>
                          <pic:cNvPr id="1894" name="Picture 1894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57"/>
                            <a:ext cx="897255" cy="892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5" name="Picture 189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0514" y="0"/>
                            <a:ext cx="897255" cy="892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5759F6" id="Group 1893" o:spid="_x0000_s1026" alt="&quot;&quot;" style="position:absolute;margin-left:3.8pt;margin-top:30.95pt;width:132pt;height:59.4pt;z-index:251915264;mso-width-relative:margin;mso-height-relative:margin" coordsize="19277,9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94" o:spid="_x0000_s1027" type="#_x0000_t75" style="position:absolute;top:72;width:8972;height:8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">
                  <v:imagedata r:id="rId35" o:title=""/>
                </v:shape>
                <v:shape id="Picture 1895" o:spid="_x0000_s1028" type="#_x0000_t75" style="position:absolute;left:10305;width:8972;height:8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">
                  <v:imagedata r:id="rId36" o:title=""/>
                </v:shape>
                <w10:wrap type="through"/>
              </v:group>
            </w:pict>
          </mc:Fallback>
        </mc:AlternateContent>
      </w:r>
      <w:r w:rsidRPr="00E417D1">
        <w:rPr>
          <w:rFonts w:cs="Arial"/>
          <w:szCs w:val="32"/>
          <w:shd w:val="clear" w:color="auto" w:fill="FFFFFF"/>
        </w:rPr>
        <w:t>every</w:t>
      </w:r>
      <w:r>
        <w:rPr>
          <w:rFonts w:cs="Arial"/>
          <w:szCs w:val="32"/>
          <w:shd w:val="clear" w:color="auto" w:fill="FFFFFF"/>
        </w:rPr>
        <w:t xml:space="preserve"> </w:t>
      </w:r>
      <w:r w:rsidRPr="00E417D1">
        <w:rPr>
          <w:rFonts w:cs="Arial"/>
          <w:szCs w:val="32"/>
          <w:shd w:val="clear" w:color="auto" w:fill="FFFFFF"/>
        </w:rPr>
        <w:t xml:space="preserve">day </w:t>
      </w:r>
      <w:r w:rsidRPr="00E417D1">
        <w:rPr>
          <w:rFonts w:cs="Arial"/>
          <w:szCs w:val="32"/>
          <w:shd w:val="clear" w:color="auto" w:fill="FFFFFF"/>
        </w:rPr>
        <w:br/>
      </w:r>
    </w:p>
    <w:p w14:paraId="6B12CADE" w14:textId="77777777" w:rsidR="0011685B" w:rsidRPr="00E417D1" w:rsidRDefault="0011685B" w:rsidP="0011685B">
      <w:pPr>
        <w:pStyle w:val="ListParagraph"/>
        <w:numPr>
          <w:ilvl w:val="0"/>
          <w:numId w:val="13"/>
        </w:numPr>
        <w:spacing w:before="0"/>
        <w:ind w:left="4253" w:hanging="567"/>
        <w:contextualSpacing/>
        <w:rPr>
          <w:rFonts w:cs="Arial"/>
          <w:szCs w:val="32"/>
          <w:shd w:val="clear" w:color="auto" w:fill="FFFFFF"/>
        </w:rPr>
      </w:pPr>
      <w:r w:rsidRPr="00E417D1">
        <w:rPr>
          <w:rFonts w:cs="Arial"/>
          <w:szCs w:val="32"/>
          <w:shd w:val="clear" w:color="auto" w:fill="FFFFFF"/>
        </w:rPr>
        <w:t>all day and all night</w:t>
      </w:r>
      <w:r>
        <w:rPr>
          <w:rFonts w:cs="Arial"/>
          <w:szCs w:val="32"/>
          <w:shd w:val="clear" w:color="auto" w:fill="FFFFFF"/>
        </w:rPr>
        <w:t>.</w:t>
      </w:r>
      <w:r w:rsidRPr="00E417D1">
        <w:rPr>
          <w:rFonts w:cs="Arial"/>
          <w:szCs w:val="32"/>
          <w:shd w:val="clear" w:color="auto" w:fill="FFFFFF"/>
        </w:rPr>
        <w:t xml:space="preserve"> </w:t>
      </w:r>
    </w:p>
    <w:p w14:paraId="4AFD946B" w14:textId="77777777" w:rsidR="0011685B" w:rsidRPr="00E417D1" w:rsidRDefault="0011685B" w:rsidP="0011685B">
      <w:pPr>
        <w:ind w:left="3600"/>
        <w:rPr>
          <w:rFonts w:cs="Arial"/>
          <w:szCs w:val="32"/>
          <w:shd w:val="clear" w:color="auto" w:fill="FFFFFF"/>
        </w:rPr>
      </w:pPr>
    </w:p>
    <w:p w14:paraId="7D33AAC1" w14:textId="2D8B6E3D" w:rsidR="0011685B" w:rsidRDefault="004756FA" w:rsidP="0011685B">
      <w:pPr>
        <w:ind w:left="3600"/>
        <w:rPr>
          <w:rFonts w:cs="Arial"/>
          <w:szCs w:val="32"/>
        </w:rPr>
      </w:pPr>
      <w:r>
        <w:rPr>
          <w:rFonts w:cs="Arial"/>
          <w:noProof/>
          <w:szCs w:val="32"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5910D2CE" wp14:editId="0B186972">
                <wp:simplePos x="0" y="0"/>
                <wp:positionH relativeFrom="column">
                  <wp:posOffset>25400</wp:posOffset>
                </wp:positionH>
                <wp:positionV relativeFrom="paragraph">
                  <wp:posOffset>97790</wp:posOffset>
                </wp:positionV>
                <wp:extent cx="1524000" cy="1042035"/>
                <wp:effectExtent l="0" t="0" r="0" b="0"/>
                <wp:wrapNone/>
                <wp:docPr id="522569553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042035"/>
                          <a:chOff x="0" y="0"/>
                          <a:chExt cx="1524000" cy="1042035"/>
                        </a:xfrm>
                      </wpg:grpSpPr>
                      <pic:pic xmlns:pic="http://schemas.openxmlformats.org/drawingml/2006/picture">
                        <pic:nvPicPr>
                          <pic:cNvPr id="295" name="Picture 295" descr="Graphical user interface, websit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0" r="20772"/>
                          <a:stretch/>
                        </pic:blipFill>
                        <pic:spPr bwMode="auto">
                          <a:xfrm>
                            <a:off x="0" y="0"/>
                            <a:ext cx="1102360" cy="1042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4" name="Multiply 54"/>
                        <wps:cNvSpPr/>
                        <wps:spPr>
                          <a:xfrm>
                            <a:off x="939800" y="516467"/>
                            <a:ext cx="584200" cy="456565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FDD193" id="Group 5" o:spid="_x0000_s1026" alt="&quot;&quot;" style="position:absolute;margin-left:2pt;margin-top:7.7pt;width:120pt;height:82.05pt;z-index:251917312" coordsize="15240,10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">
                <v:shape id="Picture 295" o:spid="_x0000_s1027" type="#_x0000_t75" alt="Graphical user interface, website&#10;&#10;Description automatically generated" style="position:absolute;width:11023;height:10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">
                  <v:imagedata r:id="rId38" o:title="Graphical user interface, website&#10;&#10;Description automatically generated" cropleft="5381f" cropright="13613f"/>
                </v:shape>
                <v:shape id="Multiply 54" o:spid="_x0000_s1028" style="position:absolute;left:9398;top:5164;width:5842;height:4566;visibility:visible;mso-wrap-style:square;v-text-anchor:middle" coordsize="584200,45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" path="m107248,151961l173373,67350r118727,92789l410827,67350r66125,84611l379294,228283r97658,76321l410827,389215,292100,296426,173373,389215,107248,304604r97658,-76321l107248,151961xe" fillcolor="red" strokecolor="red" strokeweight="1pt">
                  <v:stroke joinstyle="miter"/>
                  <v:path arrowok="t" o:connecttype="custom" o:connectlocs="107248,151961;173373,67350;292100,160139;410827,67350;476952,151961;379294,228283;476952,304604;410827,389215;292100,296426;173373,389215;107248,304604;204906,228283;107248,151961" o:connectangles="0,0,0,0,0,0,0,0,0,0,0,0,0"/>
                </v:shape>
              </v:group>
            </w:pict>
          </mc:Fallback>
        </mc:AlternateContent>
      </w:r>
    </w:p>
    <w:p w14:paraId="422A9ECE" w14:textId="07A30781" w:rsidR="0011685B" w:rsidRDefault="0011685B" w:rsidP="0011685B">
      <w:pPr>
        <w:rPr>
          <w:rFonts w:cs="Arial"/>
          <w:szCs w:val="32"/>
        </w:rPr>
      </w:pPr>
      <w:r>
        <w:rPr>
          <w:rFonts w:cs="Arial"/>
          <w:szCs w:val="32"/>
        </w:rPr>
        <w:t xml:space="preserve">It does not cost any money to call the Healthline phone number. </w:t>
      </w:r>
    </w:p>
    <w:p w14:paraId="2BCE1C5D" w14:textId="36CA4C0F" w:rsidR="00806E06" w:rsidRPr="0011685B" w:rsidRDefault="00806E06" w:rsidP="0011685B">
      <w:pPr>
        <w:contextualSpacing/>
        <w:rPr>
          <w:rFonts w:eastAsiaTheme="majorEastAsia" w:cs="Arial"/>
          <w:szCs w:val="32"/>
        </w:rPr>
      </w:pPr>
      <w:r w:rsidRPr="0011685B">
        <w:rPr>
          <w:rFonts w:eastAsiaTheme="majorEastAsia" w:cs="Arial"/>
          <w:szCs w:val="32"/>
        </w:rPr>
        <w:br w:type="page"/>
      </w:r>
    </w:p>
    <w:p w14:paraId="1D22E9CA" w14:textId="77777777" w:rsidR="00806E06" w:rsidRPr="00A07B82" w:rsidRDefault="00806E06" w:rsidP="00BB26F1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832320" behindDoc="0" locked="0" layoutInCell="1" allowOverlap="1" wp14:anchorId="247C6504" wp14:editId="4FFC152B">
            <wp:simplePos x="0" y="0"/>
            <wp:positionH relativeFrom="margin">
              <wp:posOffset>137400</wp:posOffset>
            </wp:positionH>
            <wp:positionV relativeFrom="paragraph">
              <wp:posOffset>-193675</wp:posOffset>
            </wp:positionV>
            <wp:extent cx="986971" cy="1362021"/>
            <wp:effectExtent l="0" t="0" r="3810" b="0"/>
            <wp:wrapNone/>
            <wp:docPr id="233" name="Picture 2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971" cy="1362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7B82">
        <w:t xml:space="preserve">You can also use the </w:t>
      </w:r>
      <w:r w:rsidRPr="00A07B82">
        <w:rPr>
          <w:shd w:val="clear" w:color="auto" w:fill="FFFFFF"/>
        </w:rPr>
        <w:t>New Zealand Relay Service to call Healthline if you:</w:t>
      </w:r>
    </w:p>
    <w:p w14:paraId="5F6FA13B" w14:textId="77777777" w:rsidR="00806E06" w:rsidRPr="00BB26F1" w:rsidRDefault="00806E06" w:rsidP="00BB26F1">
      <w:pPr>
        <w:pStyle w:val="Listtoplevel"/>
      </w:pPr>
      <w:r w:rsidRPr="00BB26F1">
        <w:t>are Deaf / hearing impaired</w:t>
      </w:r>
    </w:p>
    <w:p w14:paraId="58892CC6" w14:textId="77777777" w:rsidR="00806E06" w:rsidRPr="00BB26F1" w:rsidRDefault="00806E06" w:rsidP="00BB26F1">
      <w:pPr>
        <w:pStyle w:val="Listtoplevel"/>
      </w:pPr>
      <w:r w:rsidRPr="00BB26F1">
        <w:drawing>
          <wp:anchor distT="0" distB="0" distL="114300" distR="114300" simplePos="0" relativeHeight="251831296" behindDoc="0" locked="0" layoutInCell="1" allowOverlap="1" wp14:anchorId="41A8ACB1" wp14:editId="2C04D214">
            <wp:simplePos x="0" y="0"/>
            <wp:positionH relativeFrom="margin">
              <wp:posOffset>-52705</wp:posOffset>
            </wp:positionH>
            <wp:positionV relativeFrom="paragraph">
              <wp:posOffset>46355</wp:posOffset>
            </wp:positionV>
            <wp:extent cx="1416050" cy="1160584"/>
            <wp:effectExtent l="0" t="0" r="0" b="0"/>
            <wp:wrapNone/>
            <wp:docPr id="234" name="Picture 2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41"/>
                    <a:stretch/>
                  </pic:blipFill>
                  <pic:spPr bwMode="auto">
                    <a:xfrm>
                      <a:off x="0" y="0"/>
                      <a:ext cx="1416050" cy="1160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6F1">
        <w:t>are deafblind</w:t>
      </w:r>
    </w:p>
    <w:p w14:paraId="218787B1" w14:textId="77777777" w:rsidR="00806E06" w:rsidRDefault="00806E06" w:rsidP="00BB26F1">
      <w:pPr>
        <w:pStyle w:val="Listtoplevel"/>
        <w:rPr>
          <w:shd w:val="clear" w:color="auto" w:fill="FFFFFF"/>
        </w:rPr>
      </w:pPr>
      <w:r w:rsidRPr="00BB26F1">
        <w:t>find it hard to speak</w:t>
      </w:r>
      <w:r w:rsidRPr="00A07B82">
        <w:rPr>
          <w:shd w:val="clear" w:color="auto" w:fill="FFFFFF"/>
        </w:rPr>
        <w:t>.</w:t>
      </w:r>
    </w:p>
    <w:p w14:paraId="676D4A05" w14:textId="77777777" w:rsidR="00806E06" w:rsidRPr="0038294C" w:rsidRDefault="00806E06" w:rsidP="00BB26F1">
      <w:r>
        <w:rPr>
          <w:noProof/>
          <w:lang w:val="en-NZ" w:eastAsia="en-NZ"/>
        </w:rPr>
        <w:drawing>
          <wp:anchor distT="0" distB="0" distL="114300" distR="114300" simplePos="0" relativeHeight="251833344" behindDoc="0" locked="0" layoutInCell="1" allowOverlap="1" wp14:anchorId="373C5793" wp14:editId="14C4EC8A">
            <wp:simplePos x="0" y="0"/>
            <wp:positionH relativeFrom="margin">
              <wp:posOffset>132715</wp:posOffset>
            </wp:positionH>
            <wp:positionV relativeFrom="paragraph">
              <wp:posOffset>880745</wp:posOffset>
            </wp:positionV>
            <wp:extent cx="1317625" cy="1371600"/>
            <wp:effectExtent l="0" t="0" r="3175" b="0"/>
            <wp:wrapNone/>
            <wp:docPr id="238" name="Picture 2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294C">
        <w:rPr>
          <w:rFonts w:eastAsia="Times New Roman"/>
          <w:bCs/>
          <w:lang w:eastAsia="en-NZ"/>
        </w:rPr>
        <w:br/>
      </w:r>
      <w:r w:rsidRPr="0038294C">
        <w:br/>
        <w:t xml:space="preserve">You can find more information about the New Zealand Relay Service at their </w:t>
      </w:r>
      <w:r w:rsidRPr="004B3B24">
        <w:rPr>
          <w:bCs/>
        </w:rPr>
        <w:t>website</w:t>
      </w:r>
      <w:r w:rsidRPr="0038294C">
        <w:t>:</w:t>
      </w:r>
    </w:p>
    <w:p w14:paraId="66BD8EE9" w14:textId="77777777" w:rsidR="00806E06" w:rsidRPr="0038294C" w:rsidRDefault="00806E06" w:rsidP="00BB26F1"/>
    <w:p w14:paraId="11206C78" w14:textId="77777777" w:rsidR="00806E06" w:rsidRPr="0038294C" w:rsidRDefault="00806E06" w:rsidP="00BB26F1">
      <w:pPr>
        <w:rPr>
          <w:rFonts w:eastAsia="Times New Roman"/>
          <w:b/>
          <w:lang w:eastAsia="en-NZ"/>
        </w:rPr>
      </w:pPr>
      <w:r w:rsidRPr="0038294C">
        <w:rPr>
          <w:rFonts w:eastAsia="Times New Roman"/>
          <w:b/>
          <w:lang w:eastAsia="en-NZ"/>
        </w:rPr>
        <w:t>www.nzrelay.co.nz</w:t>
      </w:r>
      <w:r w:rsidRPr="0038294C">
        <w:rPr>
          <w:b/>
        </w:rPr>
        <w:br w:type="page"/>
      </w:r>
    </w:p>
    <w:p w14:paraId="4B6C52D9" w14:textId="4C43B742" w:rsidR="000301BA" w:rsidRDefault="000301BA" w:rsidP="000301BA">
      <w:pPr>
        <w:rPr>
          <w:rFonts w:eastAsiaTheme="majorEastAsia"/>
        </w:rPr>
      </w:pPr>
      <w:bookmarkStart w:id="0" w:name="_Hlk53559738"/>
      <w:r w:rsidRPr="0019380D">
        <w:rPr>
          <w:rFonts w:eastAsia="Times New Roman"/>
          <w:noProof/>
          <w:lang w:val="en-NZ" w:eastAsia="en-NZ"/>
        </w:rPr>
        <w:lastRenderedPageBreak/>
        <w:drawing>
          <wp:anchor distT="0" distB="0" distL="114300" distR="114300" simplePos="0" relativeHeight="251841536" behindDoc="0" locked="0" layoutInCell="1" allowOverlap="1" wp14:anchorId="2DAD6469" wp14:editId="309DAC67">
            <wp:simplePos x="0" y="0"/>
            <wp:positionH relativeFrom="margin">
              <wp:posOffset>63327</wp:posOffset>
            </wp:positionH>
            <wp:positionV relativeFrom="paragraph">
              <wp:posOffset>-42083</wp:posOffset>
            </wp:positionV>
            <wp:extent cx="1163781" cy="1163781"/>
            <wp:effectExtent l="0" t="0" r="0" b="0"/>
            <wp:wrapNone/>
            <wp:docPr id="1356" name="Picture 13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Picture 13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781" cy="116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3D01">
        <w:rPr>
          <w:rFonts w:eastAsiaTheme="majorEastAsia"/>
        </w:rPr>
        <w:t>To help stop the spread of the flu you should:</w:t>
      </w:r>
      <w:r>
        <w:rPr>
          <w:rFonts w:eastAsiaTheme="majorEastAsia"/>
        </w:rPr>
        <w:t xml:space="preserve"> </w:t>
      </w:r>
    </w:p>
    <w:p w14:paraId="15B3369C" w14:textId="54319440" w:rsidR="000301BA" w:rsidRDefault="000301BA" w:rsidP="000301BA">
      <w:pPr>
        <w:pStyle w:val="Listtoplevel"/>
      </w:pPr>
      <w:r w:rsidRPr="0019380D">
        <w:rPr>
          <w:rFonts w:eastAsia="Times New Roman"/>
          <w:lang w:val="en-NZ" w:eastAsia="en-NZ"/>
        </w:rPr>
        <w:drawing>
          <wp:anchor distT="0" distB="0" distL="114300" distR="114300" simplePos="0" relativeHeight="251842560" behindDoc="0" locked="0" layoutInCell="1" allowOverlap="1" wp14:anchorId="2CF27C65" wp14:editId="2BEBC928">
            <wp:simplePos x="0" y="0"/>
            <wp:positionH relativeFrom="margin">
              <wp:posOffset>-58420</wp:posOffset>
            </wp:positionH>
            <wp:positionV relativeFrom="paragraph">
              <wp:posOffset>322811</wp:posOffset>
            </wp:positionV>
            <wp:extent cx="1371600" cy="1371600"/>
            <wp:effectExtent l="0" t="0" r="0" b="0"/>
            <wp:wrapNone/>
            <wp:docPr id="1352" name="Picture 13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Picture 13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3D51">
        <w:t xml:space="preserve">wash your hands often </w:t>
      </w:r>
    </w:p>
    <w:p w14:paraId="1742C81B" w14:textId="77777777" w:rsidR="000301BA" w:rsidRDefault="000301BA" w:rsidP="000301BA">
      <w:pPr>
        <w:pStyle w:val="Listtoplevel"/>
      </w:pPr>
      <w:r>
        <w:t>talk to your health</w:t>
      </w:r>
      <w:r w:rsidRPr="009D3D51">
        <w:t xml:space="preserve">care </w:t>
      </w:r>
      <w:r>
        <w:t>service</w:t>
      </w:r>
      <w:r w:rsidRPr="009D3D51">
        <w:t xml:space="preserve"> about getting a </w:t>
      </w:r>
      <w:r w:rsidRPr="009D3D51">
        <w:rPr>
          <w:b/>
          <w:bCs/>
        </w:rPr>
        <w:t xml:space="preserve">flu </w:t>
      </w:r>
      <w:r>
        <w:rPr>
          <w:b/>
          <w:bCs/>
        </w:rPr>
        <w:t>vaccine</w:t>
      </w:r>
      <w:r w:rsidRPr="00110D7D">
        <w:t>.</w:t>
      </w:r>
    </w:p>
    <w:p w14:paraId="78036795" w14:textId="43564222" w:rsidR="000301BA" w:rsidRPr="00877381" w:rsidRDefault="000301BA" w:rsidP="000301BA">
      <w:pPr>
        <w:rPr>
          <w:sz w:val="24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6B9E0960" wp14:editId="07505A1D">
                <wp:simplePos x="0" y="0"/>
                <wp:positionH relativeFrom="column">
                  <wp:posOffset>2139287</wp:posOffset>
                </wp:positionH>
                <wp:positionV relativeFrom="paragraph">
                  <wp:posOffset>559435</wp:posOffset>
                </wp:positionV>
                <wp:extent cx="3891280" cy="5476875"/>
                <wp:effectExtent l="0" t="0" r="0" b="9525"/>
                <wp:wrapNone/>
                <wp:docPr id="1793" name="Rectangle: Rounded Corners 1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5476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E7337" id="Rectangle: Rounded Corners 1793" o:spid="_x0000_s1026" style="position:absolute;margin-left:168.45pt;margin-top:44.05pt;width:306.4pt;height:431.25pt;z-index:-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" fillcolor="#deeaf6 [664]" stroked="f" strokeweight="1pt"/>
            </w:pict>
          </mc:Fallback>
        </mc:AlternateContent>
      </w:r>
      <w:r>
        <w:rPr>
          <w:noProof/>
          <w:sz w:val="60"/>
          <w:szCs w:val="60"/>
          <w:lang w:val="en-NZ" w:eastAsia="en-NZ"/>
        </w:rPr>
        <w:drawing>
          <wp:anchor distT="0" distB="0" distL="114300" distR="114300" simplePos="0" relativeHeight="251843584" behindDoc="0" locked="0" layoutInCell="1" allowOverlap="1" wp14:anchorId="643E7DBD" wp14:editId="0F90BFED">
            <wp:simplePos x="0" y="0"/>
            <wp:positionH relativeFrom="column">
              <wp:posOffset>-316230</wp:posOffset>
            </wp:positionH>
            <wp:positionV relativeFrom="paragraph">
              <wp:posOffset>1781175</wp:posOffset>
            </wp:positionV>
            <wp:extent cx="1692275" cy="1724660"/>
            <wp:effectExtent l="0" t="0" r="3175" b="0"/>
            <wp:wrapThrough wrapText="bothSides">
              <wp:wrapPolygon edited="0">
                <wp:start x="4377" y="2624"/>
                <wp:lineTo x="3404" y="4295"/>
                <wp:lineTo x="2918" y="5487"/>
                <wp:lineTo x="3161" y="6919"/>
                <wp:lineTo x="2188" y="8351"/>
                <wp:lineTo x="973" y="10498"/>
                <wp:lineTo x="243" y="15747"/>
                <wp:lineTo x="243" y="18371"/>
                <wp:lineTo x="486" y="18848"/>
                <wp:lineTo x="21397" y="18848"/>
                <wp:lineTo x="21397" y="12645"/>
                <wp:lineTo x="19452" y="5010"/>
                <wp:lineTo x="17264" y="4295"/>
                <wp:lineTo x="6079" y="2624"/>
                <wp:lineTo x="4377" y="2624"/>
              </wp:wrapPolygon>
            </wp:wrapThrough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92275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839488" behindDoc="0" locked="0" layoutInCell="1" allowOverlap="1" wp14:anchorId="33DB944C" wp14:editId="2F55BD6A">
            <wp:simplePos x="0" y="0"/>
            <wp:positionH relativeFrom="column">
              <wp:posOffset>-251460</wp:posOffset>
            </wp:positionH>
            <wp:positionV relativeFrom="paragraph">
              <wp:posOffset>269240</wp:posOffset>
            </wp:positionV>
            <wp:extent cx="1371600" cy="1371600"/>
            <wp:effectExtent l="0" t="0" r="0" b="0"/>
            <wp:wrapNone/>
            <wp:docPr id="416" name="Picture 4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Picture 4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br/>
      </w:r>
      <w:r w:rsidRPr="00B746D8">
        <w:t xml:space="preserve">A </w:t>
      </w:r>
      <w:r w:rsidRPr="00B746D8">
        <w:rPr>
          <w:b/>
        </w:rPr>
        <w:t>vaccine</w:t>
      </w:r>
      <w:r w:rsidRPr="00B746D8">
        <w:t xml:space="preserve"> helps your body make </w:t>
      </w:r>
      <w:r w:rsidRPr="00B746D8">
        <w:rPr>
          <w:b/>
        </w:rPr>
        <w:t>antibodies</w:t>
      </w:r>
      <w:r w:rsidRPr="00B746D8">
        <w:t>.</w:t>
      </w:r>
      <w:r>
        <w:t xml:space="preserve"> </w:t>
      </w:r>
      <w:r>
        <w:br/>
      </w:r>
      <w:r w:rsidRPr="00877381">
        <w:rPr>
          <w:sz w:val="24"/>
        </w:rPr>
        <w:br/>
      </w:r>
      <w:r w:rsidRPr="00877381">
        <w:rPr>
          <w:sz w:val="24"/>
        </w:rPr>
        <w:br/>
      </w:r>
      <w:r w:rsidRPr="00B746D8">
        <w:rPr>
          <w:b/>
        </w:rPr>
        <w:t>Antibodies</w:t>
      </w:r>
      <w:r w:rsidRPr="00B746D8">
        <w:t xml:space="preserve"> help your body fight off sickness. </w:t>
      </w:r>
      <w:r>
        <w:br/>
      </w:r>
      <w:r w:rsidRPr="00877381">
        <w:rPr>
          <w:sz w:val="24"/>
        </w:rPr>
        <w:br/>
      </w:r>
      <w:r w:rsidRPr="00877381">
        <w:rPr>
          <w:sz w:val="24"/>
        </w:rPr>
        <w:br/>
      </w:r>
      <w:r w:rsidRPr="00B746D8">
        <w:t>Most vaccines are an injection given in your arm.</w:t>
      </w:r>
      <w:r>
        <w:t xml:space="preserve"> </w:t>
      </w:r>
      <w:r>
        <w:br/>
      </w:r>
      <w:r w:rsidRPr="00877381">
        <w:rPr>
          <w:sz w:val="24"/>
        </w:rPr>
        <w:br/>
      </w:r>
    </w:p>
    <w:p w14:paraId="495231E7" w14:textId="61C26C3D" w:rsidR="000301BA" w:rsidRPr="00877381" w:rsidRDefault="004756FA" w:rsidP="000301BA">
      <w:r>
        <w:rPr>
          <w:noProof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7ABF3B58" wp14:editId="3F1FAA02">
                <wp:simplePos x="0" y="0"/>
                <wp:positionH relativeFrom="column">
                  <wp:posOffset>-254000</wp:posOffset>
                </wp:positionH>
                <wp:positionV relativeFrom="paragraph">
                  <wp:posOffset>11430</wp:posOffset>
                </wp:positionV>
                <wp:extent cx="1818941" cy="1438910"/>
                <wp:effectExtent l="0" t="0" r="0" b="8890"/>
                <wp:wrapNone/>
                <wp:docPr id="973379690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8941" cy="1438910"/>
                          <a:chOff x="0" y="0"/>
                          <a:chExt cx="1818941" cy="1438910"/>
                        </a:xfrm>
                      </wpg:grpSpPr>
                      <pic:pic xmlns:pic="http://schemas.openxmlformats.org/drawingml/2006/picture">
                        <pic:nvPicPr>
                          <pic:cNvPr id="417" name="Picture 4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916" r="44209" b="12566"/>
                          <a:stretch/>
                        </pic:blipFill>
                        <pic:spPr bwMode="auto">
                          <a:xfrm>
                            <a:off x="0" y="0"/>
                            <a:ext cx="1371600" cy="143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9" name="Multiplication Sign 197"/>
                        <wps:cNvSpPr/>
                        <wps:spPr>
                          <a:xfrm>
                            <a:off x="1202267" y="651933"/>
                            <a:ext cx="616674" cy="701737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DBEA8A" id="Group 6" o:spid="_x0000_s1026" alt="&quot;&quot;" style="position:absolute;margin-left:-20pt;margin-top:.9pt;width:143.2pt;height:113.3pt;z-index:251845632" coordsize="18189,14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">
                <v:shape id="Picture 417" o:spid="_x0000_s1027" type="#_x0000_t75" style="position:absolute;width:13716;height:1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">
                  <v:imagedata r:id="rId46" o:title="" croptop="18950f" cropbottom="8235f" cropright="28973f"/>
                </v:shape>
                <v:shape id="Multiplication Sign 197" o:spid="_x0000_s1028" style="position:absolute;left:12022;top:6519;width:6167;height:7017;visibility:visible;mso-wrap-style:square;v-text-anchor:middle" coordsize="616674,701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" path="m93634,216412l202585,120668,308337,241007,414089,120668r108951,95744l404881,350869,523040,485325,414089,581069,308337,460730,202585,581069,93634,485325,211793,350869,93634,216412xe" fillcolor="red" strokecolor="red" strokeweight="1pt">
                  <v:stroke joinstyle="miter"/>
                  <v:path arrowok="t" o:connecttype="custom" o:connectlocs="93634,216412;202585,120668;308337,241007;414089,120668;523040,216412;404881,350869;523040,485325;414089,581069;308337,460730;202585,581069;93634,485325;211793,350869;93634,216412" o:connectangles="0,0,0,0,0,0,0,0,0,0,0,0,0"/>
                </v:shape>
              </v:group>
            </w:pict>
          </mc:Fallback>
        </mc:AlternateContent>
      </w:r>
      <w:r w:rsidR="000301BA">
        <w:t xml:space="preserve">Vaccines can help stop you from: </w:t>
      </w:r>
    </w:p>
    <w:p w14:paraId="565A318D" w14:textId="71B3C8C4" w:rsidR="000301BA" w:rsidRPr="000301BA" w:rsidRDefault="000301BA" w:rsidP="000301BA">
      <w:pPr>
        <w:pStyle w:val="Listtoplevel"/>
      </w:pPr>
      <w:r w:rsidRPr="000301BA">
        <w:t xml:space="preserve">getting very sick </w:t>
      </w:r>
    </w:p>
    <w:p w14:paraId="5D2BDBB1" w14:textId="55C985CC" w:rsidR="000301BA" w:rsidRPr="000301BA" w:rsidRDefault="000301BA" w:rsidP="000301BA">
      <w:pPr>
        <w:pStyle w:val="Listtoplevel"/>
      </w:pPr>
      <w:r w:rsidRPr="000301BA">
        <w:t>having to go to</w:t>
      </w:r>
      <w:r w:rsidR="001A167F">
        <w:t xml:space="preserve"> the</w:t>
      </w:r>
      <w:r w:rsidRPr="000301BA">
        <w:t xml:space="preserve"> hospital.</w:t>
      </w:r>
    </w:p>
    <w:p w14:paraId="7697FD99" w14:textId="6DCEF552" w:rsidR="000301BA" w:rsidRPr="00207A39" w:rsidRDefault="000301BA" w:rsidP="00207A39">
      <w:pPr>
        <w:pStyle w:val="Heading1"/>
      </w:pPr>
      <w:r w:rsidRPr="00207A39">
        <w:lastRenderedPageBreak/>
        <w:t>Getting a flu vaccine</w:t>
      </w:r>
    </w:p>
    <w:p w14:paraId="3FE8D0CA" w14:textId="37A62C0C" w:rsidR="000301BA" w:rsidRPr="005E6938" w:rsidRDefault="001A167F" w:rsidP="000301BA">
      <w:pPr>
        <w:rPr>
          <w:shd w:val="clear" w:color="auto" w:fill="FFFFFF"/>
        </w:rPr>
      </w:pPr>
      <w:r w:rsidRPr="00207A39">
        <w:rPr>
          <w:noProof/>
        </w:rPr>
        <w:drawing>
          <wp:anchor distT="0" distB="0" distL="114300" distR="114300" simplePos="0" relativeHeight="251846656" behindDoc="0" locked="0" layoutInCell="1" allowOverlap="1" wp14:anchorId="0110553A" wp14:editId="3CC9F06F">
            <wp:simplePos x="0" y="0"/>
            <wp:positionH relativeFrom="column">
              <wp:posOffset>-68580</wp:posOffset>
            </wp:positionH>
            <wp:positionV relativeFrom="paragraph">
              <wp:posOffset>111125</wp:posOffset>
            </wp:positionV>
            <wp:extent cx="1662430" cy="1662430"/>
            <wp:effectExtent l="0" t="0" r="0" b="0"/>
            <wp:wrapNone/>
            <wp:docPr id="217" name="Picture 2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1BA" w:rsidRPr="005E6938">
        <w:br/>
      </w:r>
      <w:r w:rsidR="000301BA" w:rsidRPr="005E6938">
        <w:br/>
      </w:r>
      <w:r w:rsidR="000301BA" w:rsidRPr="005E6938">
        <w:rPr>
          <w:shd w:val="clear" w:color="auto" w:fill="FFFFFF"/>
        </w:rPr>
        <w:t>Anyone over 6 months old can have a flu vaccine.</w:t>
      </w:r>
    </w:p>
    <w:p w14:paraId="619EB91C" w14:textId="77777777" w:rsidR="000301BA" w:rsidRPr="005E6938" w:rsidRDefault="000301BA" w:rsidP="000301BA">
      <w:pPr>
        <w:rPr>
          <w:shd w:val="clear" w:color="auto" w:fill="FFFFFF"/>
        </w:rPr>
      </w:pPr>
    </w:p>
    <w:p w14:paraId="21305E4F" w14:textId="77777777" w:rsidR="000301BA" w:rsidRPr="005E6938" w:rsidRDefault="000301BA" w:rsidP="000301BA">
      <w:pPr>
        <w:rPr>
          <w:shd w:val="clear" w:color="auto" w:fill="FFFFFF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47680" behindDoc="0" locked="0" layoutInCell="1" allowOverlap="1" wp14:anchorId="1FAEB43C" wp14:editId="2A19A6C5">
            <wp:simplePos x="0" y="0"/>
            <wp:positionH relativeFrom="column">
              <wp:posOffset>0</wp:posOffset>
            </wp:positionH>
            <wp:positionV relativeFrom="paragraph">
              <wp:posOffset>219941</wp:posOffset>
            </wp:positionV>
            <wp:extent cx="1513840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201" y="21240"/>
                <wp:lineTo x="21201" y="0"/>
                <wp:lineTo x="0" y="0"/>
              </wp:wrapPolygon>
            </wp:wrapThrough>
            <wp:docPr id="223" name="Picture 2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ECF32" w14:textId="6791EF0C" w:rsidR="000301BA" w:rsidRPr="005E6938" w:rsidRDefault="000301BA" w:rsidP="000301BA">
      <w:r w:rsidRPr="005E6938">
        <w:t>Most people aged</w:t>
      </w:r>
      <w:r w:rsidR="00C3106B">
        <w:t xml:space="preserve"> over</w:t>
      </w:r>
      <w:r w:rsidRPr="005E6938">
        <w:t xml:space="preserve"> 9 years </w:t>
      </w:r>
      <w:r w:rsidR="00C3106B">
        <w:t xml:space="preserve">old </w:t>
      </w:r>
      <w:r w:rsidRPr="005E6938">
        <w:t>need to have 1 flu vaccine each year to get good protection against flu.</w:t>
      </w:r>
    </w:p>
    <w:p w14:paraId="027F8A7C" w14:textId="77777777" w:rsidR="000301BA" w:rsidRPr="005E6938" w:rsidRDefault="000301BA" w:rsidP="000301BA"/>
    <w:p w14:paraId="71F057F0" w14:textId="77777777" w:rsidR="000301BA" w:rsidRPr="005E6938" w:rsidRDefault="000301BA" w:rsidP="000301BA">
      <w:r w:rsidRPr="005E6938">
        <w:t> </w:t>
      </w:r>
    </w:p>
    <w:p w14:paraId="2C6A886E" w14:textId="77777777" w:rsidR="000301BA" w:rsidRDefault="000301BA" w:rsidP="000301BA">
      <w:r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51E6493F" wp14:editId="351FA23E">
                <wp:simplePos x="0" y="0"/>
                <wp:positionH relativeFrom="column">
                  <wp:posOffset>-62345</wp:posOffset>
                </wp:positionH>
                <wp:positionV relativeFrom="paragraph">
                  <wp:posOffset>174163</wp:posOffset>
                </wp:positionV>
                <wp:extent cx="1911350" cy="1641475"/>
                <wp:effectExtent l="0" t="0" r="0" b="0"/>
                <wp:wrapThrough wrapText="bothSides">
                  <wp:wrapPolygon edited="0">
                    <wp:start x="0" y="0"/>
                    <wp:lineTo x="0" y="12534"/>
                    <wp:lineTo x="5597" y="16043"/>
                    <wp:lineTo x="5597" y="21308"/>
                    <wp:lineTo x="21313" y="21308"/>
                    <wp:lineTo x="21313" y="8774"/>
                    <wp:lineTo x="15716" y="8022"/>
                    <wp:lineTo x="15716" y="0"/>
                    <wp:lineTo x="0" y="0"/>
                  </wp:wrapPolygon>
                </wp:wrapThrough>
                <wp:docPr id="229" name="Group 2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1350" cy="1641475"/>
                          <a:chOff x="0" y="0"/>
                          <a:chExt cx="2095731" cy="1953491"/>
                        </a:xfrm>
                      </wpg:grpSpPr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840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Picture 225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1891" y="810491"/>
                            <a:ext cx="1513840" cy="1143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76471C" id="Group 229" o:spid="_x0000_s1026" alt="&quot;&quot;" style="position:absolute;margin-left:-4.9pt;margin-top:13.7pt;width:150.5pt;height:129.25pt;z-index:251848704;mso-width-relative:margin;mso-height-relative:margin" coordsize="20957,195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">
                <v:shape id="Picture 224" o:spid="_x0000_s1027" type="#_x0000_t75" style="position:absolute;width:15138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">
                  <v:imagedata r:id="rId50" o:title=""/>
                </v:shape>
                <v:shape id="Picture 225" o:spid="_x0000_s1028" type="#_x0000_t75" style="position:absolute;left:5818;top:8104;width:15139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">
                  <v:imagedata r:id="rId50" o:title=""/>
                </v:shape>
                <w10:wrap type="through"/>
              </v:group>
            </w:pict>
          </mc:Fallback>
        </mc:AlternateContent>
      </w:r>
      <w:r w:rsidRPr="005E6938">
        <w:t>If you have a child under 9 years old talk to your healthcare service</w:t>
      </w:r>
      <w:r>
        <w:t>.</w:t>
      </w:r>
    </w:p>
    <w:p w14:paraId="0E00A048" w14:textId="77777777" w:rsidR="000301BA" w:rsidRDefault="000301BA" w:rsidP="000301BA"/>
    <w:p w14:paraId="4911A619" w14:textId="77777777" w:rsidR="000301BA" w:rsidRDefault="000301BA" w:rsidP="000301BA"/>
    <w:p w14:paraId="451DF2E9" w14:textId="77777777" w:rsidR="000301BA" w:rsidRPr="005E6938" w:rsidRDefault="000301BA" w:rsidP="000301BA">
      <w:r>
        <w:t>They</w:t>
      </w:r>
      <w:r w:rsidRPr="005E6938">
        <w:t xml:space="preserve"> may need 1 or 2 flu vaccine depending on if they have had a flu vaccine before. </w:t>
      </w:r>
    </w:p>
    <w:p w14:paraId="28FCA8B7" w14:textId="77777777" w:rsidR="000301BA" w:rsidRPr="005E6938" w:rsidRDefault="000301BA" w:rsidP="000301BA">
      <w:pPr>
        <w:rPr>
          <w:shd w:val="clear" w:color="auto" w:fill="FFFFFF"/>
        </w:rPr>
      </w:pPr>
    </w:p>
    <w:p w14:paraId="7FE146AC" w14:textId="48FAD35D" w:rsidR="000301BA" w:rsidRDefault="000301BA" w:rsidP="000301BA">
      <w:pPr>
        <w:rPr>
          <w:rFonts w:cs="Arial"/>
          <w:szCs w:val="32"/>
          <w:shd w:val="clear" w:color="auto" w:fill="FFFFFF"/>
        </w:rPr>
      </w:pPr>
    </w:p>
    <w:p w14:paraId="598B7D49" w14:textId="77777777" w:rsidR="000301BA" w:rsidRDefault="000301BA">
      <w:pPr>
        <w:spacing w:line="240" w:lineRule="auto"/>
        <w:ind w:left="0"/>
        <w:rPr>
          <w:rFonts w:cs="Arial"/>
          <w:szCs w:val="32"/>
          <w:shd w:val="clear" w:color="auto" w:fill="FFFFFF"/>
        </w:rPr>
      </w:pPr>
      <w:r>
        <w:rPr>
          <w:rFonts w:cs="Arial"/>
          <w:szCs w:val="32"/>
          <w:shd w:val="clear" w:color="auto" w:fill="FFFFFF"/>
        </w:rPr>
        <w:br w:type="page"/>
      </w:r>
    </w:p>
    <w:p w14:paraId="32DE9096" w14:textId="0876939C" w:rsidR="00A73C30" w:rsidRPr="005E6938" w:rsidRDefault="00A73C30" w:rsidP="00A73C30">
      <w:r>
        <w:rPr>
          <w:noProof/>
        </w:rPr>
        <w:lastRenderedPageBreak/>
        <w:drawing>
          <wp:anchor distT="0" distB="0" distL="114300" distR="114300" simplePos="0" relativeHeight="251858944" behindDoc="0" locked="0" layoutInCell="1" allowOverlap="1" wp14:anchorId="435B99D4" wp14:editId="7032ED3A">
            <wp:simplePos x="0" y="0"/>
            <wp:positionH relativeFrom="column">
              <wp:posOffset>-18415</wp:posOffset>
            </wp:positionH>
            <wp:positionV relativeFrom="paragraph">
              <wp:posOffset>-354965</wp:posOffset>
            </wp:positionV>
            <wp:extent cx="1371600" cy="1371600"/>
            <wp:effectExtent l="0" t="0" r="0" b="0"/>
            <wp:wrapNone/>
            <wp:docPr id="228" name="Picture 2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938">
        <w:t>The best time to get your flu vaccine is before winter.</w:t>
      </w:r>
    </w:p>
    <w:p w14:paraId="1F5DA981" w14:textId="77777777" w:rsidR="00A73C30" w:rsidRDefault="00A73C30" w:rsidP="00A73C30"/>
    <w:p w14:paraId="673C79A0" w14:textId="77777777" w:rsidR="00A73C30" w:rsidRPr="005E6938" w:rsidRDefault="00A73C30" w:rsidP="00A73C30">
      <w:r>
        <w:rPr>
          <w:noProof/>
        </w:rPr>
        <w:drawing>
          <wp:anchor distT="0" distB="0" distL="114300" distR="114300" simplePos="0" relativeHeight="251859968" behindDoc="0" locked="0" layoutInCell="1" allowOverlap="1" wp14:anchorId="452439CE" wp14:editId="6CC3ABE2">
            <wp:simplePos x="0" y="0"/>
            <wp:positionH relativeFrom="margin">
              <wp:align>left</wp:align>
            </wp:positionH>
            <wp:positionV relativeFrom="paragraph">
              <wp:posOffset>205473</wp:posOffset>
            </wp:positionV>
            <wp:extent cx="1371600" cy="1371600"/>
            <wp:effectExtent l="0" t="0" r="0" b="0"/>
            <wp:wrapNone/>
            <wp:docPr id="230" name="Picture 2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2DF12" w14:textId="77777777" w:rsidR="00A73C30" w:rsidRPr="005E6938" w:rsidRDefault="00A73C30" w:rsidP="00A73C30">
      <w:r w:rsidRPr="005E6938">
        <w:t>It takes around 2 weeks after your flu vaccine to be best protected.  </w:t>
      </w:r>
    </w:p>
    <w:p w14:paraId="6D047740" w14:textId="77777777" w:rsidR="00A73C30" w:rsidRDefault="00A73C30" w:rsidP="00A73C30">
      <w:pPr>
        <w:rPr>
          <w:shd w:val="clear" w:color="auto" w:fill="FFFFFF"/>
        </w:rPr>
      </w:pPr>
    </w:p>
    <w:p w14:paraId="5F5FB78D" w14:textId="7FC543C3" w:rsidR="00A73C30" w:rsidRDefault="00A73C30" w:rsidP="00A73C30">
      <w:pPr>
        <w:rPr>
          <w:shd w:val="clear" w:color="auto" w:fill="FFFFFF"/>
        </w:rPr>
      </w:pPr>
    </w:p>
    <w:p w14:paraId="76118C3D" w14:textId="4DC59BE1" w:rsidR="00A73C30" w:rsidRPr="005E6938" w:rsidRDefault="00DA0652" w:rsidP="00A73C30">
      <w:pPr>
        <w:rPr>
          <w:shd w:val="clear" w:color="auto" w:fill="FFFFFF"/>
        </w:rPr>
      </w:pPr>
      <w:r w:rsidRPr="005E6938">
        <w:rPr>
          <w:noProof/>
          <w:lang w:val="en-NZ" w:eastAsia="en-NZ"/>
        </w:rPr>
        <w:drawing>
          <wp:anchor distT="0" distB="0" distL="114300" distR="114300" simplePos="0" relativeHeight="251857920" behindDoc="0" locked="0" layoutInCell="1" allowOverlap="1" wp14:anchorId="07DB20A2" wp14:editId="03585EA1">
            <wp:simplePos x="0" y="0"/>
            <wp:positionH relativeFrom="margin">
              <wp:posOffset>-635</wp:posOffset>
            </wp:positionH>
            <wp:positionV relativeFrom="paragraph">
              <wp:posOffset>4445</wp:posOffset>
            </wp:positionV>
            <wp:extent cx="1371600" cy="1040130"/>
            <wp:effectExtent l="0" t="0" r="0" b="7620"/>
            <wp:wrapNone/>
            <wp:docPr id="216" name="Picture 2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C30" w:rsidRPr="005E6938">
        <w:rPr>
          <w:shd w:val="clear" w:color="auto" w:fill="FFFFFF"/>
        </w:rPr>
        <w:t xml:space="preserve">The flu vaccine is </w:t>
      </w:r>
      <w:r w:rsidR="00A73C30" w:rsidRPr="00D62715">
        <w:rPr>
          <w:b/>
          <w:shd w:val="clear" w:color="auto" w:fill="FFFFFF"/>
        </w:rPr>
        <w:t>free</w:t>
      </w:r>
      <w:r w:rsidR="00A73C30" w:rsidRPr="005E6938">
        <w:rPr>
          <w:shd w:val="clear" w:color="auto" w:fill="FFFFFF"/>
        </w:rPr>
        <w:t xml:space="preserve"> for people who are most likely to get very sick</w:t>
      </w:r>
      <w:r w:rsidR="00110D7D">
        <w:rPr>
          <w:shd w:val="clear" w:color="auto" w:fill="FFFFFF"/>
        </w:rPr>
        <w:t>.</w:t>
      </w:r>
    </w:p>
    <w:p w14:paraId="1A3DEF35" w14:textId="010EBC97" w:rsidR="00A73C30" w:rsidRPr="006A3333" w:rsidRDefault="00A73C30" w:rsidP="00A73C30">
      <w:pPr>
        <w:rPr>
          <w:rFonts w:ascii="Georgia" w:hAnsi="Georgia"/>
          <w:color w:val="002639"/>
          <w:shd w:val="clear" w:color="auto" w:fill="FFFFFF"/>
        </w:rPr>
      </w:pPr>
    </w:p>
    <w:p w14:paraId="550E7F39" w14:textId="70A6EEFF" w:rsidR="00A73C30" w:rsidRPr="006A3333" w:rsidRDefault="00A73C30" w:rsidP="00A73C30">
      <w:pPr>
        <w:rPr>
          <w:rFonts w:ascii="Georgia" w:hAnsi="Georgia"/>
          <w:color w:val="002639"/>
          <w:shd w:val="clear" w:color="auto" w:fill="FFFFFF"/>
        </w:rPr>
      </w:pPr>
    </w:p>
    <w:p w14:paraId="5B9BFAC3" w14:textId="40D8B676" w:rsidR="00A73C30" w:rsidRPr="00A73C30" w:rsidRDefault="00A73C30" w:rsidP="00A73C30">
      <w:r w:rsidRPr="006A3333">
        <w:t xml:space="preserve">The flu vaccine is </w:t>
      </w:r>
      <w:r w:rsidRPr="006A3333">
        <w:rPr>
          <w:bCs/>
        </w:rPr>
        <w:t>free</w:t>
      </w:r>
      <w:r w:rsidRPr="006A3333">
        <w:t xml:space="preserve"> for:</w:t>
      </w:r>
    </w:p>
    <w:p w14:paraId="09EFFE88" w14:textId="54DCAA4D" w:rsidR="00A73C30" w:rsidRDefault="00DA0652" w:rsidP="00CB0412">
      <w:pPr>
        <w:pStyle w:val="Listtoplevel"/>
      </w:pPr>
      <w:r w:rsidRPr="00CB0412">
        <w:drawing>
          <wp:anchor distT="0" distB="0" distL="114300" distR="114300" simplePos="0" relativeHeight="251921408" behindDoc="0" locked="0" layoutInCell="1" allowOverlap="1" wp14:anchorId="29EC3B8F" wp14:editId="0973B62F">
            <wp:simplePos x="0" y="0"/>
            <wp:positionH relativeFrom="margin">
              <wp:posOffset>-235585</wp:posOffset>
            </wp:positionH>
            <wp:positionV relativeFrom="paragraph">
              <wp:posOffset>333518</wp:posOffset>
            </wp:positionV>
            <wp:extent cx="1681316" cy="1681316"/>
            <wp:effectExtent l="0" t="0" r="0" b="0"/>
            <wp:wrapNone/>
            <wp:docPr id="943210876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210876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316" cy="168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C30" w:rsidRPr="006A3333">
        <w:t>tam</w:t>
      </w:r>
      <w:r w:rsidR="00A73C30" w:rsidRPr="00AE7EC7">
        <w:t xml:space="preserve">ariki / children 4 years </w:t>
      </w:r>
      <w:r w:rsidR="00F759A4" w:rsidRPr="00AE7EC7">
        <w:t xml:space="preserve">and under </w:t>
      </w:r>
      <w:r w:rsidR="00A73C30" w:rsidRPr="00AE7EC7">
        <w:t>who</w:t>
      </w:r>
      <w:r w:rsidR="00A73C30">
        <w:t xml:space="preserve"> have:</w:t>
      </w:r>
    </w:p>
    <w:p w14:paraId="57046C44" w14:textId="4B9CFDBD" w:rsidR="00A73C30" w:rsidRPr="00AE7EC7" w:rsidRDefault="00A73C30" w:rsidP="00AE7EC7">
      <w:pPr>
        <w:pStyle w:val="Listsecondlevel"/>
      </w:pPr>
      <w:r w:rsidRPr="00AE7EC7">
        <w:t xml:space="preserve">been </w:t>
      </w:r>
      <w:r w:rsidR="00110D7D" w:rsidRPr="00AE7EC7">
        <w:t>in hospital</w:t>
      </w:r>
      <w:r w:rsidRPr="00AE7EC7">
        <w:t xml:space="preserve"> for respiratory illness like </w:t>
      </w:r>
      <w:r w:rsidR="00110D7D" w:rsidRPr="00AE7EC7">
        <w:t>bad</w:t>
      </w:r>
      <w:r w:rsidRPr="00AE7EC7">
        <w:t xml:space="preserve"> asthma</w:t>
      </w:r>
    </w:p>
    <w:p w14:paraId="5FBA43C5" w14:textId="60BF2A41" w:rsidR="00A73C30" w:rsidRPr="00AE7EC7" w:rsidRDefault="00DA0652" w:rsidP="00AE7EC7">
      <w:pPr>
        <w:pStyle w:val="Listsecondlevel"/>
      </w:pPr>
      <w:r w:rsidRPr="00AE7EC7">
        <w:rPr>
          <w:noProof/>
        </w:rPr>
        <w:drawing>
          <wp:anchor distT="0" distB="0" distL="114300" distR="114300" simplePos="0" relativeHeight="251919360" behindDoc="0" locked="0" layoutInCell="1" allowOverlap="1" wp14:anchorId="28DB7034" wp14:editId="66B40398">
            <wp:simplePos x="0" y="0"/>
            <wp:positionH relativeFrom="margin">
              <wp:posOffset>0</wp:posOffset>
            </wp:positionH>
            <wp:positionV relativeFrom="paragraph">
              <wp:posOffset>206723</wp:posOffset>
            </wp:positionV>
            <wp:extent cx="1165123" cy="1314605"/>
            <wp:effectExtent l="0" t="0" r="0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123" cy="131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D7D" w:rsidRPr="00AE7EC7">
        <w:t>had r</w:t>
      </w:r>
      <w:r w:rsidR="00A73C30" w:rsidRPr="00AE7EC7">
        <w:t>espiratory illness</w:t>
      </w:r>
      <w:r w:rsidR="00110D7D" w:rsidRPr="00AE7EC7">
        <w:t>es for a long time</w:t>
      </w:r>
    </w:p>
    <w:p w14:paraId="0F528C06" w14:textId="08D77DF9" w:rsidR="00A73C30" w:rsidRPr="00A73C30" w:rsidRDefault="00AE7EC7" w:rsidP="00AE7EC7">
      <w:pPr>
        <w:pStyle w:val="Listtoplevel"/>
      </w:pPr>
      <w:r w:rsidRPr="006A3333">
        <w:t>pregnant people</w:t>
      </w:r>
      <w:r w:rsidR="00110D7D">
        <w:t>.</w:t>
      </w:r>
    </w:p>
    <w:p w14:paraId="5E14E48E" w14:textId="77777777" w:rsidR="00F65BBF" w:rsidRDefault="00F65BBF" w:rsidP="00A73C30">
      <w:pPr>
        <w:ind w:right="200"/>
        <w:rPr>
          <w:rFonts w:cs="Arial"/>
          <w:szCs w:val="32"/>
        </w:rPr>
      </w:pPr>
    </w:p>
    <w:p w14:paraId="62852DDB" w14:textId="057014F2" w:rsidR="00A73C30" w:rsidRPr="00D62715" w:rsidRDefault="00F65BBF" w:rsidP="00A73C30">
      <w:pPr>
        <w:ind w:right="200"/>
        <w:rPr>
          <w:rFonts w:cs="Arial"/>
          <w:szCs w:val="32"/>
        </w:rPr>
      </w:pPr>
      <w:r w:rsidRPr="006A3333">
        <w:rPr>
          <w:noProof/>
          <w:lang w:val="en-NZ" w:eastAsia="en-NZ"/>
        </w:rPr>
        <w:lastRenderedPageBreak/>
        <w:drawing>
          <wp:anchor distT="0" distB="0" distL="114300" distR="114300" simplePos="0" relativeHeight="251854848" behindDoc="0" locked="0" layoutInCell="1" allowOverlap="1" wp14:anchorId="2AD628DE" wp14:editId="5FA680BA">
            <wp:simplePos x="0" y="0"/>
            <wp:positionH relativeFrom="column">
              <wp:posOffset>222885</wp:posOffset>
            </wp:positionH>
            <wp:positionV relativeFrom="paragraph">
              <wp:posOffset>-93488</wp:posOffset>
            </wp:positionV>
            <wp:extent cx="1326489" cy="1371600"/>
            <wp:effectExtent l="0" t="0" r="7620" b="0"/>
            <wp:wrapNone/>
            <wp:docPr id="56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48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C30">
        <w:rPr>
          <w:rFonts w:cs="Arial"/>
          <w:szCs w:val="32"/>
        </w:rPr>
        <w:t>The flu vaccine is also free for:</w:t>
      </w:r>
    </w:p>
    <w:p w14:paraId="7A091168" w14:textId="59986114" w:rsidR="006C43F4" w:rsidRPr="006A3333" w:rsidRDefault="006C43F4" w:rsidP="006C43F4">
      <w:pPr>
        <w:pStyle w:val="Listtoplevel"/>
      </w:pPr>
      <w:r w:rsidRPr="006A3333">
        <w:t xml:space="preserve">people with mental illness such as schizophrenia </w:t>
      </w:r>
    </w:p>
    <w:p w14:paraId="2BE657A9" w14:textId="37E02F8D" w:rsidR="006C43F4" w:rsidRDefault="00F65BBF" w:rsidP="00F65BBF">
      <w:pPr>
        <w:pStyle w:val="Listtoplevel"/>
      </w:pPr>
      <w:r w:rsidRPr="00F65BBF">
        <w:rPr>
          <w:rFonts w:cs="Arial"/>
          <w:szCs w:val="32"/>
        </w:rPr>
        <w:drawing>
          <wp:anchor distT="0" distB="0" distL="114300" distR="114300" simplePos="0" relativeHeight="251925504" behindDoc="0" locked="0" layoutInCell="1" allowOverlap="1" wp14:anchorId="709DC175" wp14:editId="0E58D61C">
            <wp:simplePos x="0" y="0"/>
            <wp:positionH relativeFrom="column">
              <wp:posOffset>247049</wp:posOffset>
            </wp:positionH>
            <wp:positionV relativeFrom="paragraph">
              <wp:posOffset>218139</wp:posOffset>
            </wp:positionV>
            <wp:extent cx="1371600" cy="775883"/>
            <wp:effectExtent l="0" t="0" r="0" b="5715"/>
            <wp:wrapNone/>
            <wp:docPr id="141719269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19269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7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3F4" w:rsidRPr="006A3333">
        <w:t>people aged 65 and over</w:t>
      </w:r>
      <w:r w:rsidR="006C43F4" w:rsidRPr="00752A3F">
        <w:t xml:space="preserve"> </w:t>
      </w:r>
    </w:p>
    <w:p w14:paraId="02D003DE" w14:textId="7A2A6F4B" w:rsidR="00A73C30" w:rsidRPr="006A3333" w:rsidRDefault="00F65BBF" w:rsidP="006C43F4">
      <w:pPr>
        <w:pStyle w:val="Listtoplevel"/>
      </w:pPr>
      <w:r w:rsidRPr="006A3333">
        <w:rPr>
          <w:lang w:val="en-NZ" w:eastAsia="en-NZ"/>
        </w:rPr>
        <w:drawing>
          <wp:anchor distT="0" distB="0" distL="114300" distR="114300" simplePos="0" relativeHeight="251853824" behindDoc="0" locked="0" layoutInCell="1" allowOverlap="1" wp14:anchorId="75E8A717" wp14:editId="2855D9D3">
            <wp:simplePos x="0" y="0"/>
            <wp:positionH relativeFrom="page">
              <wp:posOffset>1064794</wp:posOffset>
            </wp:positionH>
            <wp:positionV relativeFrom="paragraph">
              <wp:posOffset>614446</wp:posOffset>
            </wp:positionV>
            <wp:extent cx="1391920" cy="1391920"/>
            <wp:effectExtent l="0" t="0" r="0" b="0"/>
            <wp:wrapThrough wrapText="bothSides">
              <wp:wrapPolygon edited="0">
                <wp:start x="10051" y="0"/>
                <wp:lineTo x="8277" y="296"/>
                <wp:lineTo x="6799" y="2365"/>
                <wp:lineTo x="7095" y="4730"/>
                <wp:lineTo x="2956" y="10938"/>
                <wp:lineTo x="2365" y="13007"/>
                <wp:lineTo x="2661" y="15668"/>
                <wp:lineTo x="4730" y="18920"/>
                <wp:lineTo x="5912" y="18920"/>
                <wp:lineTo x="5321" y="21285"/>
                <wp:lineTo x="16555" y="21285"/>
                <wp:lineTo x="16555" y="18920"/>
                <wp:lineTo x="18624" y="15077"/>
                <wp:lineTo x="19215" y="13007"/>
                <wp:lineTo x="18328" y="10938"/>
                <wp:lineTo x="16850" y="9460"/>
                <wp:lineTo x="15668" y="3843"/>
                <wp:lineTo x="13599" y="591"/>
                <wp:lineTo x="12416" y="0"/>
                <wp:lineTo x="10051" y="0"/>
              </wp:wrapPolygon>
            </wp:wrapThrough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C30" w:rsidRPr="00752A3F">
        <w:t>people with underlying health conditions including:</w:t>
      </w:r>
    </w:p>
    <w:p w14:paraId="51EA52A0" w14:textId="7FEC25C4" w:rsidR="00A73C30" w:rsidRPr="006A3333" w:rsidRDefault="00A73C30" w:rsidP="00A73C30">
      <w:pPr>
        <w:pStyle w:val="Listsecondlevel"/>
      </w:pPr>
      <w:r w:rsidRPr="006A3333">
        <w:t>heart disease</w:t>
      </w:r>
    </w:p>
    <w:p w14:paraId="6F682266" w14:textId="5ED20659" w:rsidR="00A73C30" w:rsidRPr="006A3333" w:rsidRDefault="00A73C30" w:rsidP="00A73C30">
      <w:pPr>
        <w:pStyle w:val="Listsecondlevel"/>
      </w:pPr>
      <w:r w:rsidRPr="006A3333">
        <w:t>cancer</w:t>
      </w:r>
    </w:p>
    <w:p w14:paraId="5EFEAD7F" w14:textId="3A4A7925" w:rsidR="00A73C30" w:rsidRPr="006A3333" w:rsidRDefault="00F65BBF" w:rsidP="00A73C30">
      <w:pPr>
        <w:pStyle w:val="Listsecondlevel"/>
      </w:pPr>
      <w:r w:rsidRPr="006A3333">
        <w:rPr>
          <w:noProof/>
          <w:lang w:val="en-NZ" w:eastAsia="en-NZ"/>
        </w:rPr>
        <w:drawing>
          <wp:anchor distT="0" distB="0" distL="114300" distR="114300" simplePos="0" relativeHeight="251850752" behindDoc="0" locked="0" layoutInCell="1" allowOverlap="1" wp14:anchorId="5031B1CD" wp14:editId="199FF3BA">
            <wp:simplePos x="0" y="0"/>
            <wp:positionH relativeFrom="column">
              <wp:posOffset>153704</wp:posOffset>
            </wp:positionH>
            <wp:positionV relativeFrom="paragraph">
              <wp:posOffset>54878</wp:posOffset>
            </wp:positionV>
            <wp:extent cx="1409700" cy="1228725"/>
            <wp:effectExtent l="0" t="0" r="0" b="9525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C30" w:rsidRPr="006A3333">
        <w:t>diabetes</w:t>
      </w:r>
    </w:p>
    <w:p w14:paraId="648A8490" w14:textId="636BF860" w:rsidR="00A73C30" w:rsidRPr="006A3333" w:rsidRDefault="005E0A91" w:rsidP="00A73C30">
      <w:pPr>
        <w:pStyle w:val="Listsecondlevel"/>
      </w:pPr>
      <w:r>
        <w:rPr>
          <w:noProof/>
          <w:lang w:val="en-NZ" w:eastAsia="en-NZ"/>
        </w:rPr>
        <w:t>bad</w:t>
      </w:r>
      <w:r w:rsidR="00A73C30" w:rsidRPr="006A3333">
        <w:t xml:space="preserve"> asthma</w:t>
      </w:r>
    </w:p>
    <w:p w14:paraId="6B8992A5" w14:textId="6601BFF3" w:rsidR="006C43F4" w:rsidRDefault="00F65BBF" w:rsidP="006C43F4">
      <w:pPr>
        <w:pStyle w:val="Listtoplevel"/>
      </w:pPr>
      <w:r w:rsidRPr="006A3333">
        <w:rPr>
          <w:lang w:val="en-NZ" w:eastAsia="en-NZ"/>
        </w:rPr>
        <w:drawing>
          <wp:anchor distT="0" distB="0" distL="114300" distR="114300" simplePos="0" relativeHeight="251923456" behindDoc="0" locked="0" layoutInCell="1" allowOverlap="1" wp14:anchorId="6A600BAF" wp14:editId="7825D132">
            <wp:simplePos x="0" y="0"/>
            <wp:positionH relativeFrom="margin">
              <wp:posOffset>11430</wp:posOffset>
            </wp:positionH>
            <wp:positionV relativeFrom="paragraph">
              <wp:posOffset>647666</wp:posOffset>
            </wp:positionV>
            <wp:extent cx="1828800" cy="1163320"/>
            <wp:effectExtent l="0" t="0" r="0" b="0"/>
            <wp:wrapNone/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3F4" w:rsidRPr="006A3333">
        <w:t>people accessing</w:t>
      </w:r>
      <w:r w:rsidR="006C43F4">
        <w:t>:</w:t>
      </w:r>
    </w:p>
    <w:p w14:paraId="17CBA820" w14:textId="08BA169A" w:rsidR="006C43F4" w:rsidRDefault="006C43F4" w:rsidP="006C43F4">
      <w:pPr>
        <w:pStyle w:val="Listsecondlevel"/>
      </w:pPr>
      <w:r w:rsidRPr="006A3333">
        <w:t xml:space="preserve"> mental health</w:t>
      </w:r>
      <w:r>
        <w:t xml:space="preserve"> services</w:t>
      </w:r>
    </w:p>
    <w:p w14:paraId="0B44A9EF" w14:textId="49533236" w:rsidR="00A73C30" w:rsidRPr="006C43F4" w:rsidRDefault="006C43F4" w:rsidP="006C43F4">
      <w:pPr>
        <w:pStyle w:val="Listsecondlevel"/>
      </w:pPr>
      <w:r>
        <w:t xml:space="preserve"> addiction services.</w:t>
      </w:r>
    </w:p>
    <w:p w14:paraId="2D14154B" w14:textId="08065F82" w:rsidR="00F7245D" w:rsidRDefault="00A73C30" w:rsidP="00A73C30">
      <w:pPr>
        <w:spacing w:line="240" w:lineRule="auto"/>
        <w:ind w:left="0"/>
        <w:rPr>
          <w:rFonts w:cs="Arial"/>
          <w:szCs w:val="32"/>
        </w:rPr>
      </w:pPr>
      <w:r>
        <w:rPr>
          <w:rFonts w:cs="Arial"/>
          <w:szCs w:val="32"/>
        </w:rPr>
        <w:br w:type="page"/>
      </w:r>
    </w:p>
    <w:p w14:paraId="6218AE52" w14:textId="4D787647" w:rsidR="00F7245D" w:rsidRPr="00F7245D" w:rsidRDefault="00F7245D" w:rsidP="00F7245D">
      <w:r w:rsidRPr="006A3333">
        <w:rPr>
          <w:b/>
          <w:noProof/>
          <w:lang w:val="en-NZ" w:eastAsia="en-NZ"/>
        </w:rPr>
        <w:lastRenderedPageBreak/>
        <w:drawing>
          <wp:anchor distT="0" distB="0" distL="114300" distR="114300" simplePos="0" relativeHeight="251872256" behindDoc="0" locked="0" layoutInCell="1" allowOverlap="1" wp14:anchorId="73F5E81B" wp14:editId="7298B70A">
            <wp:simplePos x="0" y="0"/>
            <wp:positionH relativeFrom="margin">
              <wp:posOffset>35426</wp:posOffset>
            </wp:positionH>
            <wp:positionV relativeFrom="paragraph">
              <wp:posOffset>1905</wp:posOffset>
            </wp:positionV>
            <wp:extent cx="1371600" cy="1397918"/>
            <wp:effectExtent l="0" t="0" r="0" b="0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1600" cy="1397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245D">
        <w:t>You can get your free flu vaccine from:</w:t>
      </w:r>
      <w:r>
        <w:t xml:space="preserve"> </w:t>
      </w:r>
    </w:p>
    <w:p w14:paraId="3FE774CC" w14:textId="5B5DA28D" w:rsidR="00F7245D" w:rsidRPr="00F7245D" w:rsidRDefault="00F7245D" w:rsidP="00F7245D">
      <w:pPr>
        <w:pStyle w:val="Listtoplevel"/>
      </w:pPr>
      <w:r w:rsidRPr="00F7245D">
        <w:t>your doctor</w:t>
      </w:r>
    </w:p>
    <w:p w14:paraId="2D7885C2" w14:textId="3231DD9B" w:rsidR="00F7245D" w:rsidRPr="00F7245D" w:rsidRDefault="00803C6A" w:rsidP="00F7245D">
      <w:pPr>
        <w:pStyle w:val="Listtoplevel"/>
      </w:pPr>
      <w:r w:rsidRPr="00803C6A">
        <w:drawing>
          <wp:anchor distT="0" distB="0" distL="114300" distR="114300" simplePos="0" relativeHeight="251927552" behindDoc="0" locked="0" layoutInCell="1" allowOverlap="1" wp14:anchorId="05E716F8" wp14:editId="2D2A7C4B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1371600" cy="1588135"/>
            <wp:effectExtent l="0" t="0" r="0" b="0"/>
            <wp:wrapNone/>
            <wp:docPr id="23111389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11389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45D" w:rsidRPr="00F7245D">
        <w:t>your healthcare service</w:t>
      </w:r>
    </w:p>
    <w:p w14:paraId="03B0408B" w14:textId="6C82A937" w:rsidR="00F7245D" w:rsidRPr="00F7245D" w:rsidRDefault="00F7245D" w:rsidP="00803C6A">
      <w:pPr>
        <w:pStyle w:val="Listtoplevel"/>
      </w:pPr>
      <w:r w:rsidRPr="00F7245D">
        <w:t xml:space="preserve">some pharmacies. </w:t>
      </w:r>
    </w:p>
    <w:p w14:paraId="1BA8B88A" w14:textId="35D24319" w:rsidR="00F7245D" w:rsidRDefault="00F7245D" w:rsidP="00F7245D">
      <w:pPr>
        <w:rPr>
          <w:rFonts w:cs="Arial"/>
          <w:szCs w:val="32"/>
        </w:rPr>
      </w:pPr>
    </w:p>
    <w:p w14:paraId="32BC47C5" w14:textId="5E64E402" w:rsidR="00F7245D" w:rsidRDefault="00803C6A" w:rsidP="00F7245D">
      <w:r w:rsidRPr="00F7245D">
        <w:rPr>
          <w:noProof/>
        </w:rPr>
        <w:drawing>
          <wp:anchor distT="0" distB="0" distL="114300" distR="114300" simplePos="0" relativeHeight="251863040" behindDoc="0" locked="0" layoutInCell="1" allowOverlap="1" wp14:anchorId="28AF656C" wp14:editId="5CB1D096">
            <wp:simplePos x="0" y="0"/>
            <wp:positionH relativeFrom="margin">
              <wp:align>left</wp:align>
            </wp:positionH>
            <wp:positionV relativeFrom="paragraph">
              <wp:posOffset>49062</wp:posOffset>
            </wp:positionV>
            <wp:extent cx="1371600" cy="1371600"/>
            <wp:effectExtent l="0" t="0" r="0" b="0"/>
            <wp:wrapNone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A2EE6" w14:textId="424145EE" w:rsidR="00F7245D" w:rsidRDefault="00F7245D" w:rsidP="00F7245D">
      <w:r>
        <w:t xml:space="preserve">Some </w:t>
      </w:r>
      <w:r w:rsidRPr="00E119E7">
        <w:rPr>
          <w:b/>
        </w:rPr>
        <w:t>employers</w:t>
      </w:r>
      <w:r>
        <w:t xml:space="preserve"> may pay </w:t>
      </w:r>
      <w:r w:rsidR="00C000E8">
        <w:t xml:space="preserve">for </w:t>
      </w:r>
      <w:r>
        <w:t>your flu vaccine.</w:t>
      </w:r>
    </w:p>
    <w:p w14:paraId="138621B2" w14:textId="7FCE09CF" w:rsidR="00F7245D" w:rsidRDefault="00F7245D" w:rsidP="00F7245D"/>
    <w:p w14:paraId="1BC7721F" w14:textId="70FDA0A4" w:rsidR="00F7245D" w:rsidRDefault="00F7245D" w:rsidP="00F7245D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0B1180EB" wp14:editId="37487AB8">
                <wp:simplePos x="0" y="0"/>
                <wp:positionH relativeFrom="margin">
                  <wp:posOffset>2183641</wp:posOffset>
                </wp:positionH>
                <wp:positionV relativeFrom="paragraph">
                  <wp:posOffset>190064</wp:posOffset>
                </wp:positionV>
                <wp:extent cx="3698543" cy="2680854"/>
                <wp:effectExtent l="0" t="0" r="0" b="5715"/>
                <wp:wrapNone/>
                <wp:docPr id="4" name="Rectangle: Rounded Corners 1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8543" cy="268085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1D9A1" id="Rectangle: Rounded Corners 1796" o:spid="_x0000_s1026" style="position:absolute;margin-left:171.95pt;margin-top:14.95pt;width:291.2pt;height:211.1pt;z-index:-25144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" fillcolor="#deeaf6 [664]" stroked="f" strokeweight="1pt">
                <w10:wrap anchorx="margin"/>
              </v:rect>
            </w:pict>
          </mc:Fallback>
        </mc:AlternateContent>
      </w:r>
    </w:p>
    <w:p w14:paraId="24001387" w14:textId="36BEB937" w:rsidR="00F7245D" w:rsidRDefault="00F7245D" w:rsidP="00F7245D">
      <w:r w:rsidRPr="00611424">
        <w:t>An</w:t>
      </w:r>
      <w:r>
        <w:rPr>
          <w:b/>
        </w:rPr>
        <w:t xml:space="preserve"> e</w:t>
      </w:r>
      <w:r w:rsidRPr="00E75638">
        <w:rPr>
          <w:b/>
        </w:rPr>
        <w:t>mployer</w:t>
      </w:r>
      <w:r>
        <w:t xml:space="preserve"> is the </w:t>
      </w:r>
      <w:r>
        <w:br/>
        <w:t>person / organisation:</w:t>
      </w:r>
    </w:p>
    <w:p w14:paraId="5AFC6468" w14:textId="4DD4348B" w:rsidR="00F7245D" w:rsidRPr="00F7245D" w:rsidRDefault="00B426CE" w:rsidP="00F7245D">
      <w:pPr>
        <w:pStyle w:val="Listtoplevel"/>
      </w:pPr>
      <w:r w:rsidRPr="00611424">
        <w:rPr>
          <w:lang w:val="en-NZ" w:eastAsia="en-NZ"/>
        </w:rPr>
        <w:drawing>
          <wp:anchor distT="0" distB="0" distL="114300" distR="114300" simplePos="0" relativeHeight="251862016" behindDoc="0" locked="0" layoutInCell="1" allowOverlap="1" wp14:anchorId="35918CDE" wp14:editId="29A5E794">
            <wp:simplePos x="0" y="0"/>
            <wp:positionH relativeFrom="margin">
              <wp:align>left</wp:align>
            </wp:positionH>
            <wp:positionV relativeFrom="paragraph">
              <wp:posOffset>23027</wp:posOffset>
            </wp:positionV>
            <wp:extent cx="1440000" cy="1440000"/>
            <wp:effectExtent l="0" t="0" r="8255" b="0"/>
            <wp:wrapNone/>
            <wp:docPr id="288" name="Picture 2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45D" w:rsidRPr="00F7245D">
        <w:t xml:space="preserve">you work for </w:t>
      </w:r>
    </w:p>
    <w:p w14:paraId="105E8C03" w14:textId="5D2483D7" w:rsidR="00F7245D" w:rsidRPr="00F7245D" w:rsidRDefault="00F7245D" w:rsidP="00F7245D">
      <w:pPr>
        <w:pStyle w:val="Listtoplevel"/>
      </w:pPr>
      <w:r w:rsidRPr="00F7245D">
        <w:t>who pays you money for the work you do.</w:t>
      </w:r>
    </w:p>
    <w:p w14:paraId="162E0FD5" w14:textId="0DD1E251" w:rsidR="00F7245D" w:rsidRDefault="00803C6A" w:rsidP="00F7245D">
      <w:pPr>
        <w:rPr>
          <w:rFonts w:cs="Arial"/>
          <w:szCs w:val="32"/>
        </w:rPr>
      </w:pPr>
      <w:r w:rsidRPr="00F7245D">
        <w:rPr>
          <w:noProof/>
        </w:rPr>
        <w:drawing>
          <wp:anchor distT="0" distB="0" distL="114300" distR="114300" simplePos="0" relativeHeight="251873280" behindDoc="0" locked="0" layoutInCell="1" allowOverlap="1" wp14:anchorId="470F0C16" wp14:editId="67B2DE6F">
            <wp:simplePos x="0" y="0"/>
            <wp:positionH relativeFrom="margin">
              <wp:align>left</wp:align>
            </wp:positionH>
            <wp:positionV relativeFrom="paragraph">
              <wp:posOffset>287856</wp:posOffset>
            </wp:positionV>
            <wp:extent cx="1439545" cy="1439545"/>
            <wp:effectExtent l="0" t="0" r="0" b="8255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05082" w14:textId="0B531824" w:rsidR="00F7245D" w:rsidRPr="00F7245D" w:rsidRDefault="00F7245D" w:rsidP="00F7245D">
      <w:pPr>
        <w:rPr>
          <w:rFonts w:cs="Arial"/>
          <w:szCs w:val="32"/>
        </w:rPr>
      </w:pPr>
    </w:p>
    <w:p w14:paraId="00220F76" w14:textId="77777777" w:rsidR="00F7245D" w:rsidRPr="00E119E7" w:rsidRDefault="00F7245D" w:rsidP="00F7245D">
      <w:pPr>
        <w:rPr>
          <w:rFonts w:cs="Arial"/>
          <w:szCs w:val="32"/>
        </w:rPr>
      </w:pPr>
      <w:r>
        <w:rPr>
          <w:rFonts w:cs="Arial"/>
          <w:szCs w:val="32"/>
        </w:rPr>
        <w:t>You can check with your employer if they will pay the cost of your flu vaccine.</w:t>
      </w:r>
    </w:p>
    <w:p w14:paraId="685B0452" w14:textId="3F850979" w:rsidR="00F7245D" w:rsidRDefault="00F7245D" w:rsidP="00B426CE">
      <w:r w:rsidRPr="00F76EA5">
        <w:rPr>
          <w:noProof/>
          <w:lang w:val="en-NZ" w:eastAsia="en-NZ"/>
        </w:rPr>
        <w:lastRenderedPageBreak/>
        <w:drawing>
          <wp:anchor distT="0" distB="0" distL="114300" distR="114300" simplePos="0" relativeHeight="251864064" behindDoc="1" locked="0" layoutInCell="1" allowOverlap="1" wp14:anchorId="3256C17B" wp14:editId="2C9BF0B2">
            <wp:simplePos x="0" y="0"/>
            <wp:positionH relativeFrom="column">
              <wp:posOffset>-290945</wp:posOffset>
            </wp:positionH>
            <wp:positionV relativeFrom="paragraph">
              <wp:posOffset>-415636</wp:posOffset>
            </wp:positionV>
            <wp:extent cx="1890568" cy="1890568"/>
            <wp:effectExtent l="0" t="0" r="0" b="0"/>
            <wp:wrapNone/>
            <wp:docPr id="1060177992" name="Picture 1060177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479" cy="1892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If you are not able to have a free flu vaccine you can still get a flu vaccine from:</w:t>
      </w:r>
    </w:p>
    <w:p w14:paraId="5040FADA" w14:textId="6DC92F1C" w:rsidR="00F7245D" w:rsidRDefault="00B426CE" w:rsidP="00B426CE">
      <w:pPr>
        <w:pStyle w:val="Listtoplevel"/>
      </w:pPr>
      <w:r w:rsidRPr="00F76EA5">
        <w:rPr>
          <w:lang w:val="en-NZ" w:eastAsia="en-NZ"/>
        </w:rPr>
        <w:drawing>
          <wp:anchor distT="0" distB="0" distL="114300" distR="114300" simplePos="0" relativeHeight="251865088" behindDoc="0" locked="0" layoutInCell="1" allowOverlap="1" wp14:anchorId="295BB34A" wp14:editId="756DAD36">
            <wp:simplePos x="0" y="0"/>
            <wp:positionH relativeFrom="column">
              <wp:posOffset>-245441</wp:posOffset>
            </wp:positionH>
            <wp:positionV relativeFrom="paragraph">
              <wp:posOffset>586010</wp:posOffset>
            </wp:positionV>
            <wp:extent cx="1405719" cy="1405719"/>
            <wp:effectExtent l="0" t="0" r="4445" b="0"/>
            <wp:wrapNone/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719" cy="1405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45D">
        <w:t xml:space="preserve">your </w:t>
      </w:r>
      <w:r w:rsidR="00F7245D" w:rsidRPr="00CE6E33">
        <w:t>doctor</w:t>
      </w:r>
    </w:p>
    <w:p w14:paraId="3F13D89F" w14:textId="5C6DE1FF" w:rsidR="00F7245D" w:rsidRDefault="00F7245D" w:rsidP="00B426CE">
      <w:pPr>
        <w:pStyle w:val="Listtoplevel"/>
      </w:pPr>
      <w:r>
        <w:t xml:space="preserve">your </w:t>
      </w:r>
      <w:r w:rsidRPr="00CE6E33">
        <w:t>health care service</w:t>
      </w:r>
    </w:p>
    <w:p w14:paraId="776A22AD" w14:textId="77777777" w:rsidR="00F7245D" w:rsidRPr="00CE6E33" w:rsidRDefault="00F7245D" w:rsidP="00B426CE">
      <w:pPr>
        <w:pStyle w:val="Listtoplevel"/>
      </w:pPr>
      <w:r>
        <w:t xml:space="preserve">some </w:t>
      </w:r>
      <w:r w:rsidRPr="00CE6E33">
        <w:t>p</w:t>
      </w:r>
      <w:r>
        <w:t>harmacies</w:t>
      </w:r>
      <w:r w:rsidRPr="00CE6E33">
        <w:t>.</w:t>
      </w:r>
    </w:p>
    <w:p w14:paraId="3DC13BA9" w14:textId="067C1786" w:rsidR="00F7245D" w:rsidRDefault="005F4747" w:rsidP="00B426CE">
      <w:r>
        <w:rPr>
          <w:noProof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619F2D7E" wp14:editId="0B9AD493">
                <wp:simplePos x="0" y="0"/>
                <wp:positionH relativeFrom="column">
                  <wp:posOffset>-818505</wp:posOffset>
                </wp:positionH>
                <wp:positionV relativeFrom="paragraph">
                  <wp:posOffset>448926</wp:posOffset>
                </wp:positionV>
                <wp:extent cx="3119935" cy="1358265"/>
                <wp:effectExtent l="0" t="0" r="0" b="0"/>
                <wp:wrapNone/>
                <wp:docPr id="1794238396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9935" cy="1358265"/>
                          <a:chOff x="0" y="0"/>
                          <a:chExt cx="3119935" cy="1358265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130" cy="10953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3" name="Group 193"/>
                        <wpg:cNvGrpSpPr/>
                        <wpg:grpSpPr>
                          <a:xfrm>
                            <a:off x="1310185" y="0"/>
                            <a:ext cx="1809750" cy="1358265"/>
                            <a:chOff x="0" y="0"/>
                            <a:chExt cx="1809750" cy="1358265"/>
                          </a:xfrm>
                        </wpg:grpSpPr>
                        <pic:pic xmlns:pic="http://schemas.openxmlformats.org/drawingml/2006/picture">
                          <pic:nvPicPr>
                            <pic:cNvPr id="63" name="Picture 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15440" cy="1143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2" name="Picture 19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8062"/>
                            <a:stretch/>
                          </pic:blipFill>
                          <pic:spPr bwMode="auto">
                            <a:xfrm>
                              <a:off x="238125" y="781050"/>
                              <a:ext cx="1571625" cy="5772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94" name="Right Arrow 194"/>
                        <wps:cNvSpPr/>
                        <wps:spPr>
                          <a:xfrm>
                            <a:off x="1214651" y="442130"/>
                            <a:ext cx="266700" cy="20955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3F9633" id="Group 2" o:spid="_x0000_s1026" alt="&quot;&quot;" style="position:absolute;margin-left:-64.45pt;margin-top:35.35pt;width:245.65pt;height:106.95pt;z-index:251869184" coordsize="31199,13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">
                <v:shape id="Picture 62" o:spid="_x0000_s1027" type="#_x0000_t75" style="position:absolute;width:15481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">
                  <v:imagedata r:id="rId71" o:title=""/>
                </v:shape>
                <v:group id="Group 193" o:spid="_x0000_s1028" style="position:absolute;left:13101;width:18098;height:13582" coordsize="18097,13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Picture 63" o:spid="_x0000_s1029" type="#_x0000_t75" style="position:absolute;width:16154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">
                    <v:imagedata r:id="rId72" o:title=""/>
                  </v:shape>
                  <v:shape id="Picture 192" o:spid="_x0000_s1030" type="#_x0000_t75" style="position:absolute;left:2381;top:7810;width:15716;height:5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">
                    <v:imagedata r:id="rId73" o:title="" croptop="31498f"/>
                  </v:shape>
                </v:group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194" o:spid="_x0000_s1031" type="#_x0000_t13" style="position:absolute;left:12146;top:4421;width:2667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" adj="13114" fillcolor="#4472c4 [3204]" strokecolor="#1f3763 [1604]" strokeweight="1pt"/>
              </v:group>
            </w:pict>
          </mc:Fallback>
        </mc:AlternateContent>
      </w:r>
    </w:p>
    <w:p w14:paraId="391AA321" w14:textId="47522E27" w:rsidR="00F7245D" w:rsidRDefault="00F7245D" w:rsidP="00B426CE"/>
    <w:p w14:paraId="4DF0EF92" w14:textId="212131BF" w:rsidR="00F7245D" w:rsidRDefault="00F7245D" w:rsidP="00B426CE">
      <w:r>
        <w:t>It will cost you between 25 dollars to 45 dollars for a flu vaccine.</w:t>
      </w:r>
    </w:p>
    <w:p w14:paraId="2F2391ED" w14:textId="198975BB" w:rsidR="00F7245D" w:rsidRDefault="00F7245D" w:rsidP="00B426CE"/>
    <w:p w14:paraId="02A1FB6E" w14:textId="59A2BA9E" w:rsidR="00F7245D" w:rsidRDefault="00F7245D" w:rsidP="00B426CE"/>
    <w:p w14:paraId="3742B3F2" w14:textId="12FFD249" w:rsidR="00F7245D" w:rsidRDefault="00F7245D" w:rsidP="00B426CE">
      <w:r>
        <w:t>You can talk to your health care service to:</w:t>
      </w:r>
    </w:p>
    <w:p w14:paraId="766A1F8C" w14:textId="7B32ED8B" w:rsidR="00F7245D" w:rsidRDefault="005F4747" w:rsidP="00B426CE">
      <w:pPr>
        <w:pStyle w:val="Listtoplevel"/>
      </w:pPr>
      <w:r w:rsidRPr="004A7A30">
        <w:rPr>
          <w:lang w:val="en-NZ" w:eastAsia="en-NZ"/>
        </w:rPr>
        <w:drawing>
          <wp:anchor distT="0" distB="0" distL="114300" distR="114300" simplePos="0" relativeHeight="251870208" behindDoc="0" locked="0" layoutInCell="1" allowOverlap="1" wp14:anchorId="2D09F06B" wp14:editId="4DD9CADE">
            <wp:simplePos x="0" y="0"/>
            <wp:positionH relativeFrom="column">
              <wp:posOffset>-258161</wp:posOffset>
            </wp:positionH>
            <wp:positionV relativeFrom="paragraph">
              <wp:posOffset>50316</wp:posOffset>
            </wp:positionV>
            <wp:extent cx="1786890" cy="1786890"/>
            <wp:effectExtent l="0" t="0" r="3810" b="0"/>
            <wp:wrapThrough wrapText="bothSides">
              <wp:wrapPolygon edited="0">
                <wp:start x="1382" y="2303"/>
                <wp:lineTo x="0" y="12665"/>
                <wp:lineTo x="0" y="19113"/>
                <wp:lineTo x="21416" y="19113"/>
                <wp:lineTo x="21416" y="2303"/>
                <wp:lineTo x="1382" y="2303"/>
              </wp:wrapPolygon>
            </wp:wrapThrough>
            <wp:docPr id="214" name="Picture 2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89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45D">
        <w:t xml:space="preserve">find out </w:t>
      </w:r>
      <w:r w:rsidR="00F7245D" w:rsidRPr="00CE6E33">
        <w:t>how much they charge</w:t>
      </w:r>
      <w:r w:rsidR="00F7245D">
        <w:t xml:space="preserve"> for a flu vaccine</w:t>
      </w:r>
    </w:p>
    <w:p w14:paraId="778AA9AF" w14:textId="054F6415" w:rsidR="00F7245D" w:rsidRDefault="00F7245D" w:rsidP="00B426CE">
      <w:pPr>
        <w:pStyle w:val="Listtoplevel"/>
      </w:pPr>
      <w:r w:rsidRPr="00CE6E33">
        <w:t>book in for your flu vaccine</w:t>
      </w:r>
      <w:r w:rsidR="00B426CE">
        <w:t>.</w:t>
      </w:r>
    </w:p>
    <w:p w14:paraId="2F9C6630" w14:textId="77777777" w:rsidR="00B426CE" w:rsidRDefault="00B426CE" w:rsidP="00B426CE">
      <w:pPr>
        <w:pStyle w:val="Listtoplevel"/>
        <w:numPr>
          <w:ilvl w:val="0"/>
          <w:numId w:val="0"/>
        </w:numPr>
        <w:ind w:left="4253" w:hanging="567"/>
      </w:pPr>
    </w:p>
    <w:p w14:paraId="16071BEE" w14:textId="47F3D2E8" w:rsidR="00207A39" w:rsidRPr="00207A39" w:rsidRDefault="00207A39" w:rsidP="00207A39">
      <w:pPr>
        <w:pStyle w:val="Heading1"/>
      </w:pPr>
      <w:r w:rsidRPr="00207A39">
        <w:lastRenderedPageBreak/>
        <w:t>After having the flu vaccine</w:t>
      </w:r>
    </w:p>
    <w:p w14:paraId="5B7AE92F" w14:textId="5BA7AAF2" w:rsidR="00207A39" w:rsidRDefault="00207A39" w:rsidP="001C45B6">
      <w:r w:rsidRPr="009B4F10">
        <w:rPr>
          <w:noProof/>
          <w:lang w:val="en-NZ" w:eastAsia="en-NZ"/>
        </w:rPr>
        <w:drawing>
          <wp:anchor distT="0" distB="0" distL="114300" distR="114300" simplePos="0" relativeHeight="251876352" behindDoc="0" locked="0" layoutInCell="1" allowOverlap="1" wp14:anchorId="638E401D" wp14:editId="540C466D">
            <wp:simplePos x="0" y="0"/>
            <wp:positionH relativeFrom="margin">
              <wp:align>left</wp:align>
            </wp:positionH>
            <wp:positionV relativeFrom="paragraph">
              <wp:posOffset>315614</wp:posOffset>
            </wp:positionV>
            <wp:extent cx="1371600" cy="1371600"/>
            <wp:effectExtent l="0" t="0" r="0" b="0"/>
            <wp:wrapNone/>
            <wp:docPr id="252" name="Picture 2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br/>
        <w:t>After getting the flu vaccine some people may have:</w:t>
      </w:r>
    </w:p>
    <w:p w14:paraId="155089EB" w14:textId="45990105" w:rsidR="00207A39" w:rsidRDefault="001C45B6" w:rsidP="001C45B6">
      <w:pPr>
        <w:pStyle w:val="Listtoplevel"/>
      </w:pPr>
      <w:r w:rsidRPr="00754587">
        <w:rPr>
          <w:rFonts w:eastAsia="Times New Roman"/>
          <w:lang w:val="en-NZ" w:eastAsia="en-NZ"/>
        </w:rPr>
        <w:drawing>
          <wp:anchor distT="0" distB="0" distL="114300" distR="114300" simplePos="0" relativeHeight="251887616" behindDoc="1" locked="0" layoutInCell="1" allowOverlap="1" wp14:anchorId="711D975C" wp14:editId="17BFF755">
            <wp:simplePos x="0" y="0"/>
            <wp:positionH relativeFrom="margin">
              <wp:align>left</wp:align>
            </wp:positionH>
            <wp:positionV relativeFrom="paragraph">
              <wp:posOffset>490163</wp:posOffset>
            </wp:positionV>
            <wp:extent cx="1371600" cy="1371600"/>
            <wp:effectExtent l="0" t="0" r="0" b="0"/>
            <wp:wrapTight wrapText="bothSides">
              <wp:wrapPolygon edited="0">
                <wp:start x="8100" y="2400"/>
                <wp:lineTo x="6300" y="3900"/>
                <wp:lineTo x="5100" y="5700"/>
                <wp:lineTo x="5100" y="7800"/>
                <wp:lineTo x="3000" y="12600"/>
                <wp:lineTo x="1200" y="15000"/>
                <wp:lineTo x="0" y="16800"/>
                <wp:lineTo x="0" y="19200"/>
                <wp:lineTo x="17700" y="19200"/>
                <wp:lineTo x="17700" y="17400"/>
                <wp:lineTo x="21300" y="12900"/>
                <wp:lineTo x="21300" y="9900"/>
                <wp:lineTo x="18900" y="7800"/>
                <wp:lineTo x="11400" y="2400"/>
                <wp:lineTo x="8100" y="2400"/>
              </wp:wrapPolygon>
            </wp:wrapTight>
            <wp:docPr id="204" name="Picture 2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A39">
        <w:t xml:space="preserve">an </w:t>
      </w:r>
      <w:r w:rsidR="00207A39" w:rsidRPr="00185FF0">
        <w:t>allergic reaction</w:t>
      </w:r>
    </w:p>
    <w:p w14:paraId="4DC7A7AE" w14:textId="2942CEE6" w:rsidR="00207A39" w:rsidRDefault="00207A39" w:rsidP="001C45B6">
      <w:pPr>
        <w:pStyle w:val="Listtoplevel"/>
      </w:pPr>
      <w:r>
        <w:t xml:space="preserve">some </w:t>
      </w:r>
      <w:r w:rsidRPr="00754587">
        <w:rPr>
          <w:bCs/>
        </w:rPr>
        <w:t>side effects</w:t>
      </w:r>
      <w:r>
        <w:t>.</w:t>
      </w:r>
    </w:p>
    <w:p w14:paraId="7F789799" w14:textId="55F3D994" w:rsidR="00207A39" w:rsidRDefault="00207A39" w:rsidP="001C45B6">
      <w:pPr>
        <w:rPr>
          <w:rFonts w:eastAsia="Times New Roman"/>
        </w:rPr>
      </w:pPr>
    </w:p>
    <w:p w14:paraId="10D20CBD" w14:textId="0B31DD06" w:rsidR="00207A39" w:rsidRDefault="004D2E8C" w:rsidP="005F4747">
      <w:pPr>
        <w:ind w:left="0"/>
        <w:rPr>
          <w:rFonts w:eastAsia="Times New Roman"/>
          <w:b/>
          <w:bCs/>
          <w:color w:val="000000"/>
          <w:lang w:val="en-NZ" w:eastAsia="en-NZ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68738887" wp14:editId="279199A4">
                <wp:simplePos x="0" y="0"/>
                <wp:positionH relativeFrom="column">
                  <wp:posOffset>2129051</wp:posOffset>
                </wp:positionH>
                <wp:positionV relativeFrom="paragraph">
                  <wp:posOffset>246457</wp:posOffset>
                </wp:positionV>
                <wp:extent cx="3548380" cy="2934268"/>
                <wp:effectExtent l="0" t="0" r="0" b="0"/>
                <wp:wrapNone/>
                <wp:docPr id="203" name="Rectangle: Rounded Corners 1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8380" cy="293426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85F8D" id="Rectangle: Rounded Corners 1796" o:spid="_x0000_s1026" style="position:absolute;margin-left:167.65pt;margin-top:19.4pt;width:279.4pt;height:231.05pt;z-index:-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" fillcolor="#deeaf6 [664]" stroked="f" strokeweight="1pt"/>
            </w:pict>
          </mc:Fallback>
        </mc:AlternateContent>
      </w:r>
    </w:p>
    <w:p w14:paraId="653F7AA3" w14:textId="12F8F684" w:rsidR="00207A39" w:rsidRPr="00185FF0" w:rsidRDefault="005F4747" w:rsidP="001C45B6">
      <w:pPr>
        <w:rPr>
          <w:rFonts w:ascii="Times New Roman" w:eastAsia="Times New Roman" w:hAnsi="Times New Roman" w:cs="Times New Roman"/>
          <w:sz w:val="24"/>
          <w:lang w:val="en-NZ" w:eastAsia="en-NZ"/>
        </w:rPr>
      </w:pPr>
      <w:r>
        <w:rPr>
          <w:noProof/>
          <w:bdr w:val="none" w:sz="0" w:space="0" w:color="auto" w:frame="1"/>
          <w:lang w:val="en-NZ" w:eastAsia="en-NZ"/>
        </w:rPr>
        <w:drawing>
          <wp:anchor distT="0" distB="0" distL="114300" distR="114300" simplePos="0" relativeHeight="251885568" behindDoc="0" locked="0" layoutInCell="1" allowOverlap="1" wp14:anchorId="3C3364EA" wp14:editId="4368D3C9">
            <wp:simplePos x="0" y="0"/>
            <wp:positionH relativeFrom="margin">
              <wp:align>left</wp:align>
            </wp:positionH>
            <wp:positionV relativeFrom="paragraph">
              <wp:posOffset>452499</wp:posOffset>
            </wp:positionV>
            <wp:extent cx="1423035" cy="1228725"/>
            <wp:effectExtent l="0" t="0" r="0" b="0"/>
            <wp:wrapThrough wrapText="bothSides">
              <wp:wrapPolygon edited="0">
                <wp:start x="6361" y="1340"/>
                <wp:lineTo x="1735" y="7367"/>
                <wp:lineTo x="2024" y="18084"/>
                <wp:lineTo x="2892" y="19758"/>
                <wp:lineTo x="5205" y="19758"/>
                <wp:lineTo x="17349" y="18084"/>
                <wp:lineTo x="20530" y="16744"/>
                <wp:lineTo x="20530" y="9712"/>
                <wp:lineTo x="19663" y="7702"/>
                <wp:lineTo x="18217" y="7033"/>
                <wp:lineTo x="10410" y="1340"/>
                <wp:lineTo x="6361" y="1340"/>
              </wp:wrapPolygon>
            </wp:wrapThrough>
            <wp:docPr id="202" name="Picture 2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A39" w:rsidRPr="00185FF0">
        <w:rPr>
          <w:rFonts w:eastAsia="Times New Roman"/>
          <w:bCs/>
          <w:color w:val="000000"/>
          <w:lang w:val="en-NZ" w:eastAsia="en-NZ"/>
        </w:rPr>
        <w:t>An</w:t>
      </w:r>
      <w:r w:rsidR="00207A39">
        <w:rPr>
          <w:rFonts w:eastAsia="Times New Roman"/>
          <w:b/>
          <w:bCs/>
          <w:color w:val="000000"/>
          <w:lang w:val="en-NZ" w:eastAsia="en-NZ"/>
        </w:rPr>
        <w:t xml:space="preserve"> allergic reaction </w:t>
      </w:r>
      <w:r w:rsidR="00207A39">
        <w:rPr>
          <w:rFonts w:eastAsia="Times New Roman"/>
          <w:bCs/>
          <w:color w:val="000000"/>
          <w:lang w:val="en-NZ" w:eastAsia="en-NZ"/>
        </w:rPr>
        <w:t xml:space="preserve">is when </w:t>
      </w:r>
      <w:r w:rsidR="00207A39">
        <w:rPr>
          <w:rFonts w:eastAsia="Times New Roman"/>
          <w:color w:val="000000"/>
          <w:lang w:val="en-NZ" w:eastAsia="en-NZ"/>
        </w:rPr>
        <w:t xml:space="preserve">someone </w:t>
      </w:r>
      <w:r w:rsidR="00207A39" w:rsidRPr="00185FF0">
        <w:rPr>
          <w:rFonts w:eastAsia="Times New Roman"/>
          <w:color w:val="000000"/>
          <w:lang w:val="en-NZ" w:eastAsia="en-NZ"/>
        </w:rPr>
        <w:t>has a bad reaction to something they have:</w:t>
      </w:r>
    </w:p>
    <w:p w14:paraId="4F50A019" w14:textId="7CCBD33F" w:rsidR="00207A39" w:rsidRPr="00185FF0" w:rsidRDefault="005F4747" w:rsidP="001C45B6">
      <w:pPr>
        <w:pStyle w:val="Listtoplevel"/>
        <w:rPr>
          <w:lang w:eastAsia="en-NZ"/>
        </w:rPr>
      </w:pPr>
      <w:r w:rsidRPr="00185FF0">
        <w:rPr>
          <w:rFonts w:eastAsia="Times New Roman"/>
          <w:color w:val="000000"/>
          <w:bdr w:val="none" w:sz="0" w:space="0" w:color="auto" w:frame="1"/>
          <w:lang w:val="en-NZ" w:eastAsia="en-NZ"/>
        </w:rPr>
        <w:drawing>
          <wp:anchor distT="0" distB="0" distL="114300" distR="114300" simplePos="0" relativeHeight="251884544" behindDoc="0" locked="0" layoutInCell="1" allowOverlap="1" wp14:anchorId="2AE8DAFC" wp14:editId="3CC096E0">
            <wp:simplePos x="0" y="0"/>
            <wp:positionH relativeFrom="margin">
              <wp:align>left</wp:align>
            </wp:positionH>
            <wp:positionV relativeFrom="paragraph">
              <wp:posOffset>775752</wp:posOffset>
            </wp:positionV>
            <wp:extent cx="1285875" cy="1340485"/>
            <wp:effectExtent l="0" t="0" r="9525" b="0"/>
            <wp:wrapThrough wrapText="bothSides">
              <wp:wrapPolygon edited="0">
                <wp:start x="0" y="0"/>
                <wp:lineTo x="0" y="21180"/>
                <wp:lineTo x="21440" y="21180"/>
                <wp:lineTo x="21440" y="0"/>
                <wp:lineTo x="0" y="0"/>
              </wp:wrapPolygon>
            </wp:wrapThrough>
            <wp:docPr id="201" name="Picture 2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A39" w:rsidRPr="00185FF0">
        <w:rPr>
          <w:lang w:eastAsia="en-NZ"/>
        </w:rPr>
        <w:t>taken like some medicines</w:t>
      </w:r>
      <w:r w:rsidR="00207A39">
        <w:rPr>
          <w:lang w:eastAsia="en-NZ"/>
        </w:rPr>
        <w:t xml:space="preserve"> or vaccines</w:t>
      </w:r>
    </w:p>
    <w:p w14:paraId="631AB399" w14:textId="7D9CA0A5" w:rsidR="00207A39" w:rsidRDefault="00207A39" w:rsidP="001C45B6">
      <w:pPr>
        <w:pStyle w:val="Listtoplevel"/>
        <w:rPr>
          <w:lang w:eastAsia="en-NZ"/>
        </w:rPr>
      </w:pPr>
      <w:r w:rsidRPr="00185FF0">
        <w:rPr>
          <w:lang w:eastAsia="en-NZ"/>
        </w:rPr>
        <w:t>eaten like nuts or fish.</w:t>
      </w:r>
      <w:r w:rsidRPr="00754587">
        <w:rPr>
          <w:lang w:eastAsia="en-NZ"/>
        </w:rPr>
        <w:t xml:space="preserve"> </w:t>
      </w:r>
    </w:p>
    <w:p w14:paraId="1268F097" w14:textId="77777777" w:rsidR="00207A39" w:rsidRDefault="00207A39" w:rsidP="001C45B6">
      <w:pPr>
        <w:rPr>
          <w:rFonts w:eastAsia="Times New Roman"/>
          <w:noProof/>
          <w:lang w:val="en-NZ" w:eastAsia="en-NZ"/>
        </w:rPr>
      </w:pPr>
      <w:r>
        <w:rPr>
          <w:rFonts w:eastAsia="Times New Roman"/>
          <w:noProof/>
          <w:lang w:val="en-NZ" w:eastAsia="en-NZ"/>
        </w:rPr>
        <w:br w:type="page"/>
      </w:r>
    </w:p>
    <w:p w14:paraId="3684F9D0" w14:textId="4A55FFAC" w:rsidR="00207A39" w:rsidRPr="004D2E8C" w:rsidRDefault="004D2E8C" w:rsidP="004D2E8C">
      <w:pPr>
        <w:rPr>
          <w:rFonts w:eastAsia="Times New Roman"/>
        </w:rPr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3ACC319A" wp14:editId="22DB2344">
                <wp:simplePos x="0" y="0"/>
                <wp:positionH relativeFrom="margin">
                  <wp:align>right</wp:align>
                </wp:positionH>
                <wp:positionV relativeFrom="paragraph">
                  <wp:posOffset>-206564</wp:posOffset>
                </wp:positionV>
                <wp:extent cx="3548380" cy="3075709"/>
                <wp:effectExtent l="0" t="0" r="0" b="0"/>
                <wp:wrapNone/>
                <wp:docPr id="1796" name="Rectangle: Rounded Corners 1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8380" cy="307570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A4146" id="Rectangle: Rounded Corners 1796" o:spid="_x0000_s1026" style="position:absolute;margin-left:228.2pt;margin-top:-16.25pt;width:279.4pt;height:242.2pt;z-index:-251418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" fillcolor="#deeaf6 [664]" stroked="f" strokeweight="1pt">
                <w10:wrap anchorx="margin"/>
              </v:rect>
            </w:pict>
          </mc:Fallback>
        </mc:AlternateContent>
      </w:r>
      <w:r w:rsidR="00207A39" w:rsidRPr="00754587">
        <w:rPr>
          <w:noProof/>
          <w:lang w:val="en-NZ" w:eastAsia="en-NZ"/>
        </w:rPr>
        <w:drawing>
          <wp:anchor distT="0" distB="0" distL="114300" distR="114300" simplePos="0" relativeHeight="251895808" behindDoc="0" locked="0" layoutInCell="1" allowOverlap="1" wp14:anchorId="43D77A5C" wp14:editId="450D969F">
            <wp:simplePos x="0" y="0"/>
            <wp:positionH relativeFrom="column">
              <wp:posOffset>3175</wp:posOffset>
            </wp:positionH>
            <wp:positionV relativeFrom="paragraph">
              <wp:posOffset>-23206</wp:posOffset>
            </wp:positionV>
            <wp:extent cx="1371600" cy="1371600"/>
            <wp:effectExtent l="0" t="0" r="0" b="0"/>
            <wp:wrapNone/>
            <wp:docPr id="1795" name="Picture 17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" name="Picture 17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A39" w:rsidRPr="006A52E5">
        <w:rPr>
          <w:rFonts w:eastAsia="Times New Roman"/>
          <w:b/>
          <w:bCs/>
        </w:rPr>
        <w:t xml:space="preserve">Side-effects </w:t>
      </w:r>
      <w:r w:rsidR="00207A39" w:rsidRPr="006A52E5">
        <w:rPr>
          <w:rFonts w:eastAsia="Times New Roman"/>
        </w:rPr>
        <w:t>are ways the vaccine makes you feel unwell like:</w:t>
      </w:r>
    </w:p>
    <w:p w14:paraId="2670802C" w14:textId="7DBA4F64" w:rsidR="00207A39" w:rsidRDefault="00207A39" w:rsidP="004D2E8C">
      <w:pPr>
        <w:pStyle w:val="Listtoplevel"/>
      </w:pPr>
      <w:r w:rsidRPr="00DB2411">
        <w:rPr>
          <w:b/>
          <w:lang w:val="en-NZ" w:eastAsia="en-NZ"/>
        </w:rPr>
        <w:drawing>
          <wp:anchor distT="0" distB="0" distL="114300" distR="114300" simplePos="0" relativeHeight="251896832" behindDoc="0" locked="0" layoutInCell="1" allowOverlap="1" wp14:anchorId="452E946B" wp14:editId="35582BFA">
            <wp:simplePos x="0" y="0"/>
            <wp:positionH relativeFrom="margin">
              <wp:posOffset>-1270</wp:posOffset>
            </wp:positionH>
            <wp:positionV relativeFrom="paragraph">
              <wp:posOffset>456565</wp:posOffset>
            </wp:positionV>
            <wp:extent cx="1371600" cy="1371600"/>
            <wp:effectExtent l="0" t="0" r="0" b="0"/>
            <wp:wrapNone/>
            <wp:docPr id="1444" name="Picture 14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" name="Picture 14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a headache </w:t>
      </w:r>
    </w:p>
    <w:p w14:paraId="44F1E922" w14:textId="19B4AA81" w:rsidR="00207A39" w:rsidRDefault="00207A39" w:rsidP="004D2E8C">
      <w:pPr>
        <w:pStyle w:val="Listtoplevel"/>
      </w:pPr>
      <w:r>
        <w:t xml:space="preserve">feeling tired </w:t>
      </w:r>
    </w:p>
    <w:p w14:paraId="0F898C54" w14:textId="77777777" w:rsidR="00207A39" w:rsidRPr="006A52E5" w:rsidRDefault="00207A39" w:rsidP="004D2E8C">
      <w:pPr>
        <w:pStyle w:val="Listtoplevel"/>
      </w:pPr>
      <w:r>
        <w:t>a sore arm from the injection.</w:t>
      </w:r>
    </w:p>
    <w:p w14:paraId="2AD9373A" w14:textId="77777777" w:rsidR="00207A39" w:rsidRDefault="00207A39" w:rsidP="00207A39">
      <w:pPr>
        <w:rPr>
          <w:rFonts w:cs="Arial"/>
          <w:szCs w:val="32"/>
        </w:rPr>
      </w:pPr>
    </w:p>
    <w:p w14:paraId="6A287533" w14:textId="72E09C7F" w:rsidR="00207A39" w:rsidRDefault="004756FA" w:rsidP="00207A39">
      <w:pPr>
        <w:rPr>
          <w:rFonts w:cs="Arial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82496" behindDoc="0" locked="0" layoutInCell="1" allowOverlap="1" wp14:anchorId="6183A935" wp14:editId="129BE3F9">
            <wp:simplePos x="0" y="0"/>
            <wp:positionH relativeFrom="margin">
              <wp:posOffset>-635</wp:posOffset>
            </wp:positionH>
            <wp:positionV relativeFrom="paragraph">
              <wp:posOffset>83609</wp:posOffset>
            </wp:positionV>
            <wp:extent cx="1371600" cy="1371600"/>
            <wp:effectExtent l="0" t="0" r="0" b="0"/>
            <wp:wrapNone/>
            <wp:docPr id="195" name="Picture 1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50A28" w14:textId="35A76BD5" w:rsidR="00207A39" w:rsidRPr="009B4F10" w:rsidRDefault="00207A39" w:rsidP="004D2E8C">
      <w:r w:rsidRPr="009B4F10">
        <w:t xml:space="preserve">Staying for </w:t>
      </w:r>
      <w:r>
        <w:t>2</w:t>
      </w:r>
      <w:r w:rsidRPr="009B4F10">
        <w:t>0 minutes after your vaccine means the healthcare workers can make sure you:</w:t>
      </w:r>
    </w:p>
    <w:p w14:paraId="01037834" w14:textId="3A9219C3" w:rsidR="00207A39" w:rsidRPr="009B4F10" w:rsidRDefault="004756FA" w:rsidP="004D2E8C">
      <w:pPr>
        <w:pStyle w:val="Listtoplevel"/>
        <w:rPr>
          <w:rFonts w:eastAsia="Times New Roman"/>
        </w:rPr>
      </w:pPr>
      <w: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11F324D6" wp14:editId="01858C3F">
                <wp:simplePos x="0" y="0"/>
                <wp:positionH relativeFrom="column">
                  <wp:posOffset>-50800</wp:posOffset>
                </wp:positionH>
                <wp:positionV relativeFrom="paragraph">
                  <wp:posOffset>128270</wp:posOffset>
                </wp:positionV>
                <wp:extent cx="1471807" cy="1379071"/>
                <wp:effectExtent l="0" t="0" r="0" b="0"/>
                <wp:wrapNone/>
                <wp:docPr id="777093739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1807" cy="1379071"/>
                          <a:chOff x="0" y="0"/>
                          <a:chExt cx="1471807" cy="1379071"/>
                        </a:xfrm>
                      </wpg:grpSpPr>
                      <pic:pic xmlns:pic="http://schemas.openxmlformats.org/drawingml/2006/picture">
                        <pic:nvPicPr>
                          <pic:cNvPr id="205" name="Picture 205" descr="Itch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6" name="Multiplication Sign 197"/>
                        <wps:cNvSpPr/>
                        <wps:spPr>
                          <a:xfrm>
                            <a:off x="855133" y="677334"/>
                            <a:ext cx="616674" cy="701737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E041C1" id="Group 7" o:spid="_x0000_s1026" alt="&quot;&quot;" style="position:absolute;margin-left:-4pt;margin-top:10.1pt;width:115.9pt;height:108.6pt;z-index:251891712" coordsize="14718,13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">
                <v:shape id="Picture 205" o:spid="_x0000_s1027" type="#_x0000_t75" alt="Itch" style="position:absolute;width:12255;height:1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">
                  <v:imagedata r:id="rId81" o:title="Itch"/>
                </v:shape>
                <v:shape id="Multiplication Sign 197" o:spid="_x0000_s1028" style="position:absolute;left:8551;top:6773;width:6167;height:7017;visibility:visible;mso-wrap-style:square;v-text-anchor:middle" coordsize="616674,701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" path="m93634,216412l202585,120668,308337,241007,414089,120668r108951,95744l404881,350869,523040,485325,414089,581069,308337,460730,202585,581069,93634,485325,211793,350869,93634,216412xe" fillcolor="red" strokecolor="red" strokeweight="1pt">
                  <v:stroke joinstyle="miter"/>
                  <v:path arrowok="t" o:connecttype="custom" o:connectlocs="93634,216412;202585,120668;308337,241007;414089,120668;523040,216412;404881,350869;523040,485325;414089,581069;308337,460730;202585,581069;93634,485325;211793,350869;93634,216412" o:connectangles="0,0,0,0,0,0,0,0,0,0,0,0,0"/>
                </v:shape>
              </v:group>
            </w:pict>
          </mc:Fallback>
        </mc:AlternateContent>
      </w:r>
      <w:r w:rsidR="00207A39" w:rsidRPr="009B4F10">
        <w:t xml:space="preserve">are </w:t>
      </w:r>
      <w:r w:rsidR="00207A39">
        <w:t xml:space="preserve">feeling </w:t>
      </w:r>
      <w:r w:rsidR="00207A39" w:rsidRPr="009B4F10">
        <w:t>ok</w:t>
      </w:r>
    </w:p>
    <w:p w14:paraId="7D2703EE" w14:textId="7371065F" w:rsidR="00207A39" w:rsidRPr="00185FF0" w:rsidRDefault="00207A39" w:rsidP="004D2E8C">
      <w:pPr>
        <w:pStyle w:val="Listtoplevel"/>
        <w:rPr>
          <w:rFonts w:eastAsia="Times New Roman"/>
        </w:rPr>
      </w:pPr>
      <w:r w:rsidRPr="009B4F10">
        <w:t>do not have any reaction</w:t>
      </w:r>
      <w:r w:rsidR="004D2E8C">
        <w:t>s</w:t>
      </w:r>
      <w:r w:rsidRPr="009B4F10">
        <w:t>.</w:t>
      </w:r>
    </w:p>
    <w:p w14:paraId="5CCEC5A2" w14:textId="77777777" w:rsidR="00207A39" w:rsidRDefault="00207A39" w:rsidP="004D2E8C">
      <w:pPr>
        <w:rPr>
          <w:rFonts w:eastAsia="Times New Roman"/>
        </w:rPr>
      </w:pPr>
    </w:p>
    <w:p w14:paraId="0380CD1E" w14:textId="5B5F62C6" w:rsidR="00207A39" w:rsidRPr="009B4F10" w:rsidRDefault="00207A39" w:rsidP="004D2E8C">
      <w:pPr>
        <w:rPr>
          <w:rFonts w:eastAsia="Times New Roma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88640" behindDoc="0" locked="0" layoutInCell="1" allowOverlap="1" wp14:anchorId="0DF84C7F" wp14:editId="7B61F69E">
            <wp:simplePos x="0" y="0"/>
            <wp:positionH relativeFrom="margin">
              <wp:posOffset>0</wp:posOffset>
            </wp:positionH>
            <wp:positionV relativeFrom="paragraph">
              <wp:posOffset>309302</wp:posOffset>
            </wp:positionV>
            <wp:extent cx="1496291" cy="1496291"/>
            <wp:effectExtent l="0" t="0" r="0" b="8890"/>
            <wp:wrapNone/>
            <wp:docPr id="255" name="Picture 2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91" cy="149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E8C">
        <w:rPr>
          <w:rFonts w:eastAsia="Times New Roman"/>
        </w:rPr>
        <w:t xml:space="preserve">     </w:t>
      </w:r>
    </w:p>
    <w:p w14:paraId="7F49B5A3" w14:textId="77777777" w:rsidR="00207A39" w:rsidRPr="009B4F10" w:rsidRDefault="00207A39" w:rsidP="004D2E8C">
      <w:pPr>
        <w:rPr>
          <w:rFonts w:eastAsia="Times New Roman"/>
        </w:rPr>
      </w:pPr>
      <w:r w:rsidRPr="009B4F10">
        <w:rPr>
          <w:rFonts w:eastAsia="Times New Roman"/>
        </w:rPr>
        <w:t xml:space="preserve">If you do have a reaction the </w:t>
      </w:r>
      <w:r>
        <w:rPr>
          <w:rFonts w:eastAsia="Times New Roman"/>
        </w:rPr>
        <w:t>person who gave you the vaccine</w:t>
      </w:r>
      <w:r w:rsidRPr="009B4F10">
        <w:rPr>
          <w:rFonts w:eastAsia="Times New Roman"/>
        </w:rPr>
        <w:t xml:space="preserve"> </w:t>
      </w:r>
      <w:r>
        <w:rPr>
          <w:rFonts w:eastAsia="Times New Roman"/>
        </w:rPr>
        <w:t>is</w:t>
      </w:r>
      <w:r w:rsidRPr="009B4F10">
        <w:rPr>
          <w:rFonts w:eastAsia="Times New Roman"/>
        </w:rPr>
        <w:t xml:space="preserve"> trained to </w:t>
      </w:r>
      <w:r>
        <w:rPr>
          <w:rFonts w:eastAsia="Times New Roman"/>
        </w:rPr>
        <w:t>look after</w:t>
      </w:r>
      <w:r w:rsidRPr="009B4F10">
        <w:rPr>
          <w:rFonts w:eastAsia="Times New Roman"/>
        </w:rPr>
        <w:t xml:space="preserve"> you.</w:t>
      </w:r>
    </w:p>
    <w:p w14:paraId="49CA21D4" w14:textId="77777777" w:rsidR="00207A39" w:rsidRDefault="00207A39" w:rsidP="00207A39">
      <w:pPr>
        <w:rPr>
          <w:rFonts w:cs="Arial"/>
          <w:szCs w:val="32"/>
        </w:rPr>
      </w:pPr>
    </w:p>
    <w:p w14:paraId="6A80A658" w14:textId="77777777" w:rsidR="00207A39" w:rsidRDefault="00207A39" w:rsidP="00207A39">
      <w:pPr>
        <w:rPr>
          <w:rFonts w:cs="Arial"/>
          <w:szCs w:val="32"/>
        </w:rPr>
      </w:pPr>
    </w:p>
    <w:p w14:paraId="647A601F" w14:textId="77777777" w:rsidR="00207A39" w:rsidRDefault="00207A39" w:rsidP="004D2E8C">
      <w:r>
        <w:rPr>
          <w:rFonts w:eastAsia="Times New Roman"/>
          <w:noProof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260A2464" wp14:editId="783F1244">
                <wp:simplePos x="0" y="0"/>
                <wp:positionH relativeFrom="column">
                  <wp:posOffset>145415</wp:posOffset>
                </wp:positionH>
                <wp:positionV relativeFrom="paragraph">
                  <wp:posOffset>-273455</wp:posOffset>
                </wp:positionV>
                <wp:extent cx="1468639" cy="1408256"/>
                <wp:effectExtent l="0" t="0" r="0" b="0"/>
                <wp:wrapNone/>
                <wp:docPr id="210" name="Group 2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8639" cy="1408256"/>
                          <a:chOff x="0" y="0"/>
                          <a:chExt cx="1468639" cy="1408256"/>
                        </a:xfrm>
                      </wpg:grpSpPr>
                      <pic:pic xmlns:pic="http://schemas.openxmlformats.org/drawingml/2006/picture">
                        <pic:nvPicPr>
                          <pic:cNvPr id="209" name="Picture 209" descr="Itch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8" name="Multiplication Sign 197"/>
                        <wps:cNvSpPr/>
                        <wps:spPr>
                          <a:xfrm>
                            <a:off x="852054" y="706581"/>
                            <a:ext cx="616585" cy="701675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29DFBA" id="Group 210" o:spid="_x0000_s1026" alt="&quot;&quot;" style="position:absolute;margin-left:11.45pt;margin-top:-21.55pt;width:115.65pt;height:110.9pt;z-index:251898880" coordsize="14686,14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">
                <v:shape id="Picture 209" o:spid="_x0000_s1027" type="#_x0000_t75" alt="Itch" style="position:absolute;width:12255;height:1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">
                  <v:imagedata r:id="rId81" o:title="Itch"/>
                </v:shape>
                <v:shape id="Multiplication Sign 197" o:spid="_x0000_s1028" style="position:absolute;left:8520;top:7065;width:6166;height:7017;visibility:visible;mso-wrap-style:square;v-text-anchor:middle" coordsize="616585,70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" path="m93620,216388l202557,120661,308293,240988,414028,120661r108937,95727l404820,350838,522965,485287,414028,581014,308293,460687,202557,581014,93620,485287,211765,350838,93620,216388xe" fillcolor="red" strokecolor="red" strokeweight="1pt">
                  <v:stroke joinstyle="miter"/>
                  <v:path arrowok="t" o:connecttype="custom" o:connectlocs="93620,216388;202557,120661;308293,240988;414028,120661;522965,216388;404820,350838;522965,485287;414028,581014;308293,460687;202557,581014;93620,485287;211765,350838;93620,216388" o:connectangles="0,0,0,0,0,0,0,0,0,0,0,0,0"/>
                </v:shape>
              </v:group>
            </w:pict>
          </mc:Fallback>
        </mc:AlternateContent>
      </w:r>
      <w:r>
        <w:t xml:space="preserve">It is </w:t>
      </w:r>
      <w:r>
        <w:rPr>
          <w:b/>
          <w:bCs/>
        </w:rPr>
        <w:t>very unlikely</w:t>
      </w:r>
      <w:r>
        <w:t xml:space="preserve"> anything serious will happen after getting the flu vaccine.</w:t>
      </w:r>
    </w:p>
    <w:p w14:paraId="45C68384" w14:textId="77777777" w:rsidR="00207A39" w:rsidRDefault="00207A39" w:rsidP="004D2E8C"/>
    <w:p w14:paraId="6BB03B43" w14:textId="77777777" w:rsidR="00207A39" w:rsidRDefault="00207A39" w:rsidP="004D2E8C"/>
    <w:p w14:paraId="62DE7126" w14:textId="77777777" w:rsidR="00207A39" w:rsidRDefault="00207A39" w:rsidP="004D2E8C">
      <w:pPr>
        <w:rPr>
          <w:rFonts w:eastAsia="Times New Roma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78400" behindDoc="0" locked="0" layoutInCell="1" allowOverlap="1" wp14:anchorId="4B9B2F82" wp14:editId="26ACC4A6">
            <wp:simplePos x="0" y="0"/>
            <wp:positionH relativeFrom="column">
              <wp:posOffset>94442</wp:posOffset>
            </wp:positionH>
            <wp:positionV relativeFrom="paragraph">
              <wp:posOffset>-146800</wp:posOffset>
            </wp:positionV>
            <wp:extent cx="1371600" cy="1371600"/>
            <wp:effectExtent l="0" t="0" r="0" b="0"/>
            <wp:wrapNone/>
            <wp:docPr id="1797" name="Picture 17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" name="Picture 17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5596">
        <w:t>If you have a sore arm</w:t>
      </w:r>
      <w:r>
        <w:t xml:space="preserve"> after having your flu vaccine</w:t>
      </w:r>
      <w:r w:rsidRPr="00375596">
        <w:t xml:space="preserve"> you can put a cold cloth or ice pack on it to feel better.</w:t>
      </w:r>
      <w:r>
        <w:br/>
      </w:r>
      <w:r>
        <w:br/>
      </w:r>
    </w:p>
    <w:p w14:paraId="0AA7A9BB" w14:textId="585036D8" w:rsidR="00207A39" w:rsidRPr="004D2E8C" w:rsidRDefault="00207A39" w:rsidP="004D2E8C">
      <w:r>
        <w:rPr>
          <w:rFonts w:eastAsia="Times New Roman"/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44B4864B" wp14:editId="4D00D737">
                <wp:simplePos x="0" y="0"/>
                <wp:positionH relativeFrom="column">
                  <wp:posOffset>-212090</wp:posOffset>
                </wp:positionH>
                <wp:positionV relativeFrom="paragraph">
                  <wp:posOffset>882639</wp:posOffset>
                </wp:positionV>
                <wp:extent cx="1988234" cy="871870"/>
                <wp:effectExtent l="0" t="0" r="0" b="0"/>
                <wp:wrapNone/>
                <wp:docPr id="198" name="Group 1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8234" cy="871870"/>
                          <a:chOff x="0" y="0"/>
                          <a:chExt cx="1988234" cy="871870"/>
                        </a:xfrm>
                      </wpg:grpSpPr>
                      <pic:pic xmlns:pic="http://schemas.openxmlformats.org/drawingml/2006/picture">
                        <pic:nvPicPr>
                          <pic:cNvPr id="196" name="Picture 196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7" name="Multiplication Sign 197"/>
                        <wps:cNvSpPr/>
                        <wps:spPr>
                          <a:xfrm>
                            <a:off x="1371545" y="170121"/>
                            <a:ext cx="616689" cy="701749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C79021" id="Group 198" o:spid="_x0000_s1026" alt="&quot;&quot;" style="position:absolute;margin-left:-16.7pt;margin-top:69.5pt;width:156.55pt;height:68.65pt;z-index:251883520;mso-width-relative:margin;mso-height-relative:margin" coordsize="19882,8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">
                <v:shape id="Picture 196" o:spid="_x0000_s1027" type="#_x0000_t75" style="position:absolute;width:13716;height:6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">
                  <v:imagedata r:id="rId85" o:title=""/>
                </v:shape>
                <v:shape id="Multiplication Sign 197" o:spid="_x0000_s1028" style="position:absolute;left:13715;top:1701;width:6167;height:7017;visibility:visible;mso-wrap-style:square;v-text-anchor:middle" coordsize="616689,70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" path="m93637,216416l202590,120669,308345,241011,414099,120669r108953,95747l404891,350875,523052,485333,414099,581080,308345,460738,202590,581080,93637,485333,211798,350875,93637,216416xe" fillcolor="red" strokecolor="red" strokeweight="1pt">
                  <v:stroke joinstyle="miter"/>
                  <v:path arrowok="t" o:connecttype="custom" o:connectlocs="93637,216416;202590,120669;308345,241011;414099,120669;523052,216416;404891,350875;523052,485333;414099,581080;308345,460738;202590,581080;93637,485333;211798,350875;93637,216416" o:connectangles="0,0,0,0,0,0,0,0,0,0,0,0,0"/>
                </v:shape>
              </v:group>
            </w:pict>
          </mc:Fallback>
        </mc:AlternateContent>
      </w:r>
      <w:r>
        <w:rPr>
          <w:rFonts w:eastAsia="Times New Roman"/>
        </w:rPr>
        <w:t>For most people side effects from the vaccine:</w:t>
      </w:r>
    </w:p>
    <w:p w14:paraId="5D272620" w14:textId="6AAF6D2C" w:rsidR="00207A39" w:rsidRPr="004D2E8C" w:rsidRDefault="00207A39" w:rsidP="004D2E8C">
      <w:pPr>
        <w:pStyle w:val="Listtoplevel"/>
      </w:pPr>
      <w:r w:rsidRPr="004D2E8C">
        <w:t>are not too bad</w:t>
      </w:r>
    </w:p>
    <w:p w14:paraId="41EE867F" w14:textId="77777777" w:rsidR="00207A39" w:rsidRPr="004D2E8C" w:rsidRDefault="00207A39" w:rsidP="004D2E8C">
      <w:pPr>
        <w:pStyle w:val="Listtoplevel"/>
      </w:pPr>
      <w:r w:rsidRPr="004D2E8C">
        <w:t>do not last long.</w:t>
      </w:r>
    </w:p>
    <w:p w14:paraId="76AA8D0D" w14:textId="77777777" w:rsidR="00207A39" w:rsidRDefault="00207A39" w:rsidP="00207A39">
      <w:pPr>
        <w:rPr>
          <w:rFonts w:eastAsia="Times New Roman" w:cs="Arial"/>
          <w:szCs w:val="32"/>
          <w:highlight w:val="cyan"/>
        </w:rPr>
      </w:pPr>
    </w:p>
    <w:p w14:paraId="07F2208A" w14:textId="77777777" w:rsidR="00207A39" w:rsidRPr="00BC7BB0" w:rsidRDefault="00207A39" w:rsidP="00207A39">
      <w:pPr>
        <w:rPr>
          <w:rFonts w:eastAsia="Times New Roman" w:cs="Arial"/>
          <w:szCs w:val="32"/>
          <w:highlight w:val="cyan"/>
        </w:rPr>
      </w:pPr>
    </w:p>
    <w:p w14:paraId="6ED70880" w14:textId="77777777" w:rsidR="00207A39" w:rsidRDefault="00207A39" w:rsidP="00207A39">
      <w:pPr>
        <w:rPr>
          <w:rFonts w:eastAsia="Times New Roman" w:cs="Arial"/>
          <w:szCs w:val="32"/>
        </w:rPr>
      </w:pPr>
      <w:r>
        <w:rPr>
          <w:rFonts w:eastAsia="Times New Roman" w:cs="Arial"/>
          <w:szCs w:val="32"/>
        </w:rPr>
        <w:br w:type="page"/>
      </w:r>
    </w:p>
    <w:p w14:paraId="4A6E0372" w14:textId="4EBB4E0B" w:rsidR="00207A39" w:rsidRPr="004E538B" w:rsidRDefault="00207A39" w:rsidP="001A568E">
      <w:pPr>
        <w:rPr>
          <w:rStyle w:val="A1"/>
          <w:rFonts w:eastAsia="Times New Roman" w:cs="Arial"/>
          <w:sz w:val="32"/>
          <w:szCs w:val="32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881472" behindDoc="0" locked="0" layoutInCell="1" allowOverlap="1" wp14:anchorId="379DFD68" wp14:editId="0C708248">
            <wp:simplePos x="0" y="0"/>
            <wp:positionH relativeFrom="margin">
              <wp:posOffset>251922</wp:posOffset>
            </wp:positionH>
            <wp:positionV relativeFrom="paragraph">
              <wp:posOffset>118</wp:posOffset>
            </wp:positionV>
            <wp:extent cx="1371600" cy="1371600"/>
            <wp:effectExtent l="0" t="0" r="0" b="0"/>
            <wp:wrapThrough wrapText="bothSides">
              <wp:wrapPolygon edited="0">
                <wp:start x="13500" y="1800"/>
                <wp:lineTo x="3300" y="2700"/>
                <wp:lineTo x="900" y="3600"/>
                <wp:lineTo x="300" y="9900"/>
                <wp:lineTo x="600" y="19500"/>
                <wp:lineTo x="2100" y="19500"/>
                <wp:lineTo x="16800" y="18900"/>
                <wp:lineTo x="21300" y="18300"/>
                <wp:lineTo x="21000" y="4200"/>
                <wp:lineTo x="19200" y="2400"/>
                <wp:lineTo x="15600" y="1800"/>
                <wp:lineTo x="13500" y="1800"/>
              </wp:wrapPolygon>
            </wp:wrapThrough>
            <wp:docPr id="1803" name="Picture 18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" name="Picture 18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538B">
        <w:rPr>
          <w:rFonts w:eastAsia="Times New Roman"/>
        </w:rPr>
        <w:t>I</w:t>
      </w:r>
      <w:r w:rsidRPr="004E538B">
        <w:rPr>
          <w:rStyle w:val="A1"/>
          <w:rFonts w:cs="Arial"/>
          <w:sz w:val="32"/>
          <w:szCs w:val="32"/>
        </w:rPr>
        <w:t>f you are worried about how you feel after your vaccine:</w:t>
      </w:r>
    </w:p>
    <w:p w14:paraId="79870A72" w14:textId="5C87BD18" w:rsidR="00207A39" w:rsidRPr="004E538B" w:rsidRDefault="00207A39" w:rsidP="001A568E">
      <w:pPr>
        <w:pStyle w:val="Listtoplevel"/>
        <w:rPr>
          <w:rStyle w:val="A1"/>
          <w:rFonts w:eastAsia="Times New Roman" w:cs="Arial"/>
          <w:sz w:val="32"/>
          <w:szCs w:val="32"/>
        </w:rPr>
      </w:pPr>
      <w:r w:rsidRPr="004E538B">
        <w:rPr>
          <w:rStyle w:val="A1"/>
          <w:rFonts w:cs="Arial"/>
          <w:sz w:val="32"/>
          <w:szCs w:val="32"/>
        </w:rPr>
        <w:t>talk to your doctor</w:t>
      </w:r>
    </w:p>
    <w:p w14:paraId="7F5C9CEF" w14:textId="5E6E16FC" w:rsidR="00207A39" w:rsidRPr="001A568E" w:rsidRDefault="00F759A4" w:rsidP="001A568E">
      <w:pPr>
        <w:pStyle w:val="Listtoplevel"/>
        <w:rPr>
          <w:rFonts w:eastAsia="Times New Roman" w:cs="Arial"/>
          <w:color w:val="000000"/>
          <w:szCs w:val="32"/>
        </w:rPr>
      </w:pPr>
      <w:r w:rsidRPr="004E538B">
        <w:rPr>
          <w:rStyle w:val="A1"/>
          <w:rFonts w:cs="Arial"/>
          <w:sz w:val="32"/>
          <w:szCs w:val="32"/>
          <w:lang w:val="en-NZ" w:eastAsia="en-NZ"/>
        </w:rPr>
        <w:drawing>
          <wp:anchor distT="0" distB="0" distL="114300" distR="114300" simplePos="0" relativeHeight="251880448" behindDoc="0" locked="0" layoutInCell="1" allowOverlap="1" wp14:anchorId="40208DEA" wp14:editId="5342C56B">
            <wp:simplePos x="0" y="0"/>
            <wp:positionH relativeFrom="margin">
              <wp:posOffset>288925</wp:posOffset>
            </wp:positionH>
            <wp:positionV relativeFrom="paragraph">
              <wp:posOffset>269240</wp:posOffset>
            </wp:positionV>
            <wp:extent cx="1371600" cy="925923"/>
            <wp:effectExtent l="0" t="0" r="0" b="7620"/>
            <wp:wrapNone/>
            <wp:docPr id="1801" name="Picture 18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" name="Picture 18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2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A39">
        <w:rPr>
          <w:rStyle w:val="A1"/>
          <w:rFonts w:cs="Arial"/>
          <w:sz w:val="32"/>
          <w:szCs w:val="32"/>
        </w:rPr>
        <w:t>phone</w:t>
      </w:r>
      <w:r w:rsidR="00207A39" w:rsidRPr="004E538B">
        <w:rPr>
          <w:rStyle w:val="A1"/>
          <w:rFonts w:cs="Arial"/>
          <w:sz w:val="32"/>
          <w:szCs w:val="32"/>
        </w:rPr>
        <w:t xml:space="preserve"> Healthline on:</w:t>
      </w:r>
      <w:r w:rsidR="001A568E">
        <w:rPr>
          <w:rStyle w:val="A1"/>
          <w:rFonts w:cs="Arial"/>
          <w:sz w:val="32"/>
          <w:szCs w:val="32"/>
        </w:rPr>
        <w:br/>
      </w:r>
      <w:r w:rsidR="001A568E">
        <w:rPr>
          <w:rStyle w:val="A1"/>
          <w:rFonts w:cs="Arial"/>
          <w:sz w:val="32"/>
          <w:szCs w:val="32"/>
        </w:rPr>
        <w:br/>
      </w:r>
      <w:r w:rsidR="00207A39" w:rsidRPr="001A568E">
        <w:rPr>
          <w:rStyle w:val="A1"/>
          <w:rFonts w:cs="Arial"/>
          <w:b/>
          <w:sz w:val="32"/>
          <w:szCs w:val="32"/>
        </w:rPr>
        <w:t>0800 358 5453</w:t>
      </w:r>
      <w:r w:rsidR="00207A39" w:rsidRPr="001A568E">
        <w:rPr>
          <w:rFonts w:eastAsia="Times New Roman"/>
        </w:rPr>
        <w:t xml:space="preserve">. </w:t>
      </w:r>
    </w:p>
    <w:p w14:paraId="1EFD6DF8" w14:textId="77777777" w:rsidR="00207A39" w:rsidRPr="004E538B" w:rsidRDefault="00207A39" w:rsidP="009C1618">
      <w:pPr>
        <w:rPr>
          <w:rFonts w:eastAsia="Times New Roma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79424" behindDoc="0" locked="0" layoutInCell="1" allowOverlap="1" wp14:anchorId="2D88C70A" wp14:editId="439C7BBA">
            <wp:simplePos x="0" y="0"/>
            <wp:positionH relativeFrom="margin">
              <wp:posOffset>21590</wp:posOffset>
            </wp:positionH>
            <wp:positionV relativeFrom="paragraph">
              <wp:posOffset>160194</wp:posOffset>
            </wp:positionV>
            <wp:extent cx="1371600" cy="1371600"/>
            <wp:effectExtent l="0" t="0" r="0" b="0"/>
            <wp:wrapNone/>
            <wp:docPr id="1798" name="Picture 17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" name="Picture 17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0815B" w14:textId="77777777" w:rsidR="00207A39" w:rsidRPr="004E538B" w:rsidRDefault="00207A39" w:rsidP="009C1618">
      <w:pPr>
        <w:rPr>
          <w:rFonts w:eastAsia="Times New Roman"/>
        </w:rPr>
      </w:pPr>
    </w:p>
    <w:p w14:paraId="261F7E17" w14:textId="77777777" w:rsidR="00207A39" w:rsidRDefault="00207A39" w:rsidP="009C1618">
      <w:r w:rsidRPr="004E538B">
        <w:rPr>
          <w:rFonts w:eastAsia="Times New Roman"/>
        </w:rPr>
        <w:t xml:space="preserve">If you think you are very </w:t>
      </w:r>
      <w:r>
        <w:rPr>
          <w:rFonts w:eastAsia="Times New Roman"/>
        </w:rPr>
        <w:t>sick</w:t>
      </w:r>
      <w:r w:rsidRPr="004E538B">
        <w:rPr>
          <w:rFonts w:eastAsia="Times New Roman"/>
        </w:rPr>
        <w:t xml:space="preserve"> call </w:t>
      </w:r>
      <w:r w:rsidRPr="002E21FF">
        <w:rPr>
          <w:rFonts w:eastAsia="Times New Roman"/>
          <w:b/>
        </w:rPr>
        <w:t>111</w:t>
      </w:r>
      <w:r w:rsidRPr="004E538B">
        <w:rPr>
          <w:rFonts w:eastAsia="Times New Roman"/>
        </w:rPr>
        <w:t xml:space="preserve"> for an ambulance.</w:t>
      </w:r>
      <w:r>
        <w:br w:type="page"/>
      </w:r>
    </w:p>
    <w:p w14:paraId="2134FFEA" w14:textId="72EBD7A3" w:rsidR="00207A39" w:rsidRPr="005E6938" w:rsidRDefault="00207A39" w:rsidP="009C1618">
      <w:pPr>
        <w:pStyle w:val="Heading1"/>
      </w:pPr>
      <w:r w:rsidRPr="005E6938">
        <w:lastRenderedPageBreak/>
        <w:t>When you should not get a flu vaccine</w:t>
      </w:r>
    </w:p>
    <w:p w14:paraId="094A7965" w14:textId="77777777" w:rsidR="00207A39" w:rsidRDefault="00207A39" w:rsidP="009C1618"/>
    <w:p w14:paraId="091FD2D0" w14:textId="77777777" w:rsidR="00207A39" w:rsidRDefault="00207A39" w:rsidP="009C1618"/>
    <w:p w14:paraId="24E7351B" w14:textId="5C1A9B50" w:rsidR="00207A39" w:rsidRPr="005E6938" w:rsidRDefault="00207A39" w:rsidP="009C1618">
      <w:r>
        <w:rPr>
          <w:noProof/>
        </w:rPr>
        <w:drawing>
          <wp:anchor distT="0" distB="0" distL="114300" distR="114300" simplePos="0" relativeHeight="251900928" behindDoc="0" locked="0" layoutInCell="1" allowOverlap="1" wp14:anchorId="0C6A51F7" wp14:editId="654370F3">
            <wp:simplePos x="0" y="0"/>
            <wp:positionH relativeFrom="column">
              <wp:posOffset>165908</wp:posOffset>
            </wp:positionH>
            <wp:positionV relativeFrom="paragraph">
              <wp:posOffset>211166</wp:posOffset>
            </wp:positionV>
            <wp:extent cx="1241425" cy="1849120"/>
            <wp:effectExtent l="0" t="0" r="0" b="0"/>
            <wp:wrapThrough wrapText="bothSides">
              <wp:wrapPolygon edited="0">
                <wp:start x="0" y="0"/>
                <wp:lineTo x="0" y="21363"/>
                <wp:lineTo x="21213" y="21363"/>
                <wp:lineTo x="21213" y="0"/>
                <wp:lineTo x="0" y="0"/>
              </wp:wrapPolygon>
            </wp:wrapThrough>
            <wp:docPr id="231" name="Picture 2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938">
        <w:t>You sh</w:t>
      </w:r>
      <w:r>
        <w:t xml:space="preserve">ould </w:t>
      </w:r>
      <w:r w:rsidR="00ED1F20">
        <w:t>not get your flu vaccine when you are unwell.</w:t>
      </w:r>
      <w:r w:rsidRPr="005E6938">
        <w:t> </w:t>
      </w:r>
    </w:p>
    <w:p w14:paraId="54ED017B" w14:textId="77777777" w:rsidR="00207A39" w:rsidRDefault="00207A39" w:rsidP="009C1618"/>
    <w:p w14:paraId="235EC020" w14:textId="77777777" w:rsidR="00207A39" w:rsidRDefault="00207A39" w:rsidP="009C1618"/>
    <w:p w14:paraId="04FD4972" w14:textId="77777777" w:rsidR="00207A39" w:rsidRDefault="00207A39" w:rsidP="009C1618">
      <w:r>
        <w:t>If you ha</w:t>
      </w:r>
      <w:r w:rsidRPr="005E6938">
        <w:t>ve had COVID-19 </w:t>
      </w:r>
      <w:r>
        <w:t xml:space="preserve">in the last 1 to 2 weeks </w:t>
      </w:r>
      <w:r w:rsidRPr="005E6938">
        <w:t>you ca</w:t>
      </w:r>
      <w:r>
        <w:t>n have a flu jab as soon as you are feeling better</w:t>
      </w:r>
      <w:r w:rsidRPr="005E6938">
        <w:t>.</w:t>
      </w:r>
    </w:p>
    <w:p w14:paraId="03F74846" w14:textId="77777777" w:rsidR="00207A39" w:rsidRDefault="00207A39" w:rsidP="009C1618">
      <w:r>
        <w:rPr>
          <w:noProof/>
        </w:rPr>
        <w:drawing>
          <wp:anchor distT="0" distB="0" distL="114300" distR="114300" simplePos="0" relativeHeight="251901952" behindDoc="0" locked="0" layoutInCell="1" allowOverlap="1" wp14:anchorId="0BF07BC5" wp14:editId="2A8933DA">
            <wp:simplePos x="0" y="0"/>
            <wp:positionH relativeFrom="column">
              <wp:posOffset>-186113</wp:posOffset>
            </wp:positionH>
            <wp:positionV relativeFrom="paragraph">
              <wp:posOffset>417830</wp:posOffset>
            </wp:positionV>
            <wp:extent cx="1953260" cy="1953260"/>
            <wp:effectExtent l="0" t="0" r="8890" b="0"/>
            <wp:wrapThrough wrapText="bothSides">
              <wp:wrapPolygon edited="0">
                <wp:start x="13693" y="2107"/>
                <wp:lineTo x="3581" y="2739"/>
                <wp:lineTo x="1475" y="3371"/>
                <wp:lineTo x="1264" y="6531"/>
                <wp:lineTo x="421" y="10112"/>
                <wp:lineTo x="632" y="19381"/>
                <wp:lineTo x="2107" y="19381"/>
                <wp:lineTo x="21066" y="18960"/>
                <wp:lineTo x="21488" y="16642"/>
                <wp:lineTo x="21066" y="16010"/>
                <wp:lineTo x="20013" y="12640"/>
                <wp:lineTo x="20856" y="9269"/>
                <wp:lineTo x="20856" y="3792"/>
                <wp:lineTo x="19381" y="2739"/>
                <wp:lineTo x="15589" y="2107"/>
                <wp:lineTo x="13693" y="2107"/>
              </wp:wrapPolygon>
            </wp:wrapThrough>
            <wp:docPr id="235" name="Picture 2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C5F33" w14:textId="77777777" w:rsidR="00207A39" w:rsidRPr="005E6938" w:rsidRDefault="00207A39" w:rsidP="009C1618"/>
    <w:p w14:paraId="0A6C61D9" w14:textId="6379575A" w:rsidR="00207A39" w:rsidRPr="009C1618" w:rsidRDefault="00207A39" w:rsidP="009C1618">
      <w:r>
        <w:t>It i</w:t>
      </w:r>
      <w:r w:rsidRPr="005E6938">
        <w:t xml:space="preserve">s also important to talk </w:t>
      </w:r>
      <w:r>
        <w:t xml:space="preserve">to your healthcare service </w:t>
      </w:r>
      <w:r w:rsidRPr="005E6938">
        <w:t>before getting the</w:t>
      </w:r>
      <w:r>
        <w:t xml:space="preserve"> flu</w:t>
      </w:r>
      <w:r w:rsidRPr="005E6938">
        <w:t xml:space="preserve"> vaccine if you:</w:t>
      </w:r>
    </w:p>
    <w:p w14:paraId="4584E71A" w14:textId="4A0814B8" w:rsidR="00207A39" w:rsidRPr="005E6938" w:rsidRDefault="00207A39" w:rsidP="009C1618">
      <w:pPr>
        <w:pStyle w:val="Listtoplevel"/>
      </w:pPr>
      <w:r w:rsidRPr="005E6938">
        <w:t>have had Guillain-Barre syndrome </w:t>
      </w:r>
    </w:p>
    <w:p w14:paraId="76AE23BE" w14:textId="002D6FDA" w:rsidR="00207A39" w:rsidRDefault="00207A39" w:rsidP="009C1618">
      <w:pPr>
        <w:pStyle w:val="Listtoplevel"/>
      </w:pPr>
      <w:r w:rsidRPr="005E6938">
        <w:t>are having cancer treatments </w:t>
      </w:r>
    </w:p>
    <w:p w14:paraId="7DD2259F" w14:textId="36F2CE2D" w:rsidR="00207A39" w:rsidRPr="009C1618" w:rsidRDefault="00207A39" w:rsidP="009C1618">
      <w:pPr>
        <w:pStyle w:val="Listtoplevel"/>
      </w:pPr>
      <w:r w:rsidRPr="005E6938">
        <w:t>have had an allergic reaction to a vaccine before.</w:t>
      </w:r>
      <w:r w:rsidRPr="009C1618">
        <w:rPr>
          <w:rFonts w:cs="Arial"/>
          <w:b/>
          <w:bCs/>
          <w:sz w:val="40"/>
          <w:szCs w:val="40"/>
        </w:rPr>
        <w:br w:type="page"/>
      </w:r>
    </w:p>
    <w:p w14:paraId="01FA4D23" w14:textId="518F047F" w:rsidR="00207A39" w:rsidRPr="009C1618" w:rsidRDefault="00207A39" w:rsidP="009C1618">
      <w:pPr>
        <w:pStyle w:val="Heading1"/>
      </w:pPr>
      <w:r w:rsidRPr="009C1618">
        <w:lastRenderedPageBreak/>
        <w:t>Getting the COVID-19 vaccine</w:t>
      </w:r>
    </w:p>
    <w:p w14:paraId="7A6DDB4D" w14:textId="77777777" w:rsidR="00207A39" w:rsidRPr="00C53338" w:rsidRDefault="00207A39" w:rsidP="00207A39">
      <w:pPr>
        <w:tabs>
          <w:tab w:val="left" w:pos="3690"/>
        </w:tabs>
        <w:rPr>
          <w:rFonts w:cs="Arial"/>
          <w:szCs w:val="32"/>
        </w:rPr>
      </w:pPr>
      <w:r w:rsidRPr="00C53338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94784" behindDoc="0" locked="0" layoutInCell="1" allowOverlap="1" wp14:anchorId="19084880" wp14:editId="6C9704C4">
            <wp:simplePos x="0" y="0"/>
            <wp:positionH relativeFrom="column">
              <wp:posOffset>28575</wp:posOffset>
            </wp:positionH>
            <wp:positionV relativeFrom="paragraph">
              <wp:posOffset>238125</wp:posOffset>
            </wp:positionV>
            <wp:extent cx="1552575" cy="1552575"/>
            <wp:effectExtent l="0" t="0" r="9525" b="0"/>
            <wp:wrapThrough wrapText="bothSides">
              <wp:wrapPolygon edited="0">
                <wp:start x="14842" y="0"/>
                <wp:lineTo x="6361" y="1060"/>
                <wp:lineTo x="3975" y="2120"/>
                <wp:lineTo x="3975" y="4506"/>
                <wp:lineTo x="2385" y="8746"/>
                <wp:lineTo x="795" y="9541"/>
                <wp:lineTo x="530" y="20672"/>
                <wp:lineTo x="21202" y="20672"/>
                <wp:lineTo x="21467" y="10601"/>
                <wp:lineTo x="20672" y="9541"/>
                <wp:lineTo x="18552" y="8746"/>
                <wp:lineTo x="18552" y="3710"/>
                <wp:lineTo x="16962" y="530"/>
                <wp:lineTo x="16167" y="0"/>
                <wp:lineTo x="14842" y="0"/>
              </wp:wrapPolygon>
            </wp:wrapThrough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323E4" w14:textId="77777777" w:rsidR="00207A39" w:rsidRPr="00C53338" w:rsidRDefault="00207A39" w:rsidP="00207A39">
      <w:pPr>
        <w:tabs>
          <w:tab w:val="left" w:pos="3690"/>
        </w:tabs>
        <w:rPr>
          <w:rFonts w:cs="Arial"/>
          <w:color w:val="242424"/>
          <w:szCs w:val="32"/>
          <w:shd w:val="clear" w:color="auto" w:fill="FFFFFF"/>
        </w:rPr>
      </w:pPr>
    </w:p>
    <w:p w14:paraId="3904C99B" w14:textId="6C1C6999" w:rsidR="00207A39" w:rsidRPr="00C53338" w:rsidRDefault="00207A39" w:rsidP="009C1618">
      <w:pPr>
        <w:rPr>
          <w:shd w:val="clear" w:color="auto" w:fill="FFFFFF"/>
        </w:rPr>
      </w:pPr>
      <w:r w:rsidRPr="00C53338">
        <w:rPr>
          <w:shd w:val="clear" w:color="auto" w:fill="FFFFFF"/>
        </w:rPr>
        <w:t xml:space="preserve">If you are due to have your </w:t>
      </w:r>
      <w:r w:rsidR="00B53E2F">
        <w:rPr>
          <w:shd w:val="clear" w:color="auto" w:fill="FFFFFF"/>
        </w:rPr>
        <w:br/>
      </w:r>
      <w:r w:rsidRPr="00C53338">
        <w:rPr>
          <w:shd w:val="clear" w:color="auto" w:fill="FFFFFF"/>
        </w:rPr>
        <w:t xml:space="preserve">COVID-19 vaccine you can have this </w:t>
      </w:r>
      <w:r w:rsidRPr="00C53338">
        <w:rPr>
          <w:b/>
          <w:shd w:val="clear" w:color="auto" w:fill="FFFFFF"/>
        </w:rPr>
        <w:t>at the same time</w:t>
      </w:r>
      <w:r w:rsidRPr="00C53338">
        <w:rPr>
          <w:shd w:val="clear" w:color="auto" w:fill="FFFFFF"/>
        </w:rPr>
        <w:t xml:space="preserve"> as your flu vaccine. </w:t>
      </w:r>
    </w:p>
    <w:p w14:paraId="07B708BE" w14:textId="77777777" w:rsidR="00207A39" w:rsidRPr="00C53338" w:rsidRDefault="00207A39" w:rsidP="009C1618">
      <w:pPr>
        <w:rPr>
          <w:shd w:val="clear" w:color="auto" w:fill="FFFFFF"/>
        </w:rPr>
      </w:pPr>
      <w:r w:rsidRPr="00C53338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92736" behindDoc="0" locked="0" layoutInCell="1" allowOverlap="1" wp14:anchorId="3164C47F" wp14:editId="789EB37C">
            <wp:simplePos x="0" y="0"/>
            <wp:positionH relativeFrom="column">
              <wp:posOffset>-19050</wp:posOffset>
            </wp:positionH>
            <wp:positionV relativeFrom="paragraph">
              <wp:posOffset>191770</wp:posOffset>
            </wp:positionV>
            <wp:extent cx="1457325" cy="1457325"/>
            <wp:effectExtent l="0" t="0" r="0" b="9525"/>
            <wp:wrapThrough wrapText="bothSides">
              <wp:wrapPolygon edited="0">
                <wp:start x="6776" y="0"/>
                <wp:lineTo x="4235" y="4800"/>
                <wp:lineTo x="3671" y="6494"/>
                <wp:lineTo x="3106" y="14118"/>
                <wp:lineTo x="5082" y="18353"/>
                <wp:lineTo x="5082" y="19200"/>
                <wp:lineTo x="6212" y="21176"/>
                <wp:lineTo x="6776" y="21459"/>
                <wp:lineTo x="12706" y="21459"/>
                <wp:lineTo x="15812" y="21176"/>
                <wp:lineTo x="18918" y="19765"/>
                <wp:lineTo x="18071" y="13835"/>
                <wp:lineTo x="19482" y="9318"/>
                <wp:lineTo x="18353" y="6212"/>
                <wp:lineTo x="18071" y="1694"/>
                <wp:lineTo x="15529" y="282"/>
                <wp:lineTo x="9318" y="0"/>
                <wp:lineTo x="6776" y="0"/>
              </wp:wrapPolygon>
            </wp:wrapThrough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714CD" w14:textId="77777777" w:rsidR="00207A39" w:rsidRPr="00C53338" w:rsidRDefault="00207A39" w:rsidP="009C1618">
      <w:pPr>
        <w:rPr>
          <w:shd w:val="clear" w:color="auto" w:fill="FFFFFF"/>
        </w:rPr>
      </w:pPr>
    </w:p>
    <w:p w14:paraId="3D45C3A8" w14:textId="77777777" w:rsidR="00207A39" w:rsidRPr="00C53338" w:rsidRDefault="00207A39" w:rsidP="009C1618">
      <w:pPr>
        <w:rPr>
          <w:shd w:val="clear" w:color="auto" w:fill="FFFFFF"/>
        </w:rPr>
      </w:pPr>
      <w:r w:rsidRPr="00C53338">
        <w:rPr>
          <w:shd w:val="clear" w:color="auto" w:fill="FFFFFF"/>
        </w:rPr>
        <w:t xml:space="preserve">The COVID-19 vaccine is given to you in </w:t>
      </w:r>
      <w:r>
        <w:rPr>
          <w:shd w:val="clear" w:color="auto" w:fill="FFFFFF"/>
        </w:rPr>
        <w:t>your arm</w:t>
      </w:r>
      <w:r w:rsidRPr="00C53338">
        <w:rPr>
          <w:shd w:val="clear" w:color="auto" w:fill="FFFFFF"/>
        </w:rPr>
        <w:t>.</w:t>
      </w:r>
    </w:p>
    <w:p w14:paraId="386FCCF0" w14:textId="77777777" w:rsidR="00207A39" w:rsidRPr="00C53338" w:rsidRDefault="00207A39" w:rsidP="009C1618">
      <w:pPr>
        <w:rPr>
          <w:shd w:val="clear" w:color="auto" w:fill="FFFFFF"/>
        </w:rPr>
      </w:pPr>
    </w:p>
    <w:p w14:paraId="3415E2EA" w14:textId="77777777" w:rsidR="00207A39" w:rsidRPr="00C53338" w:rsidRDefault="00207A39" w:rsidP="009C1618">
      <w:pPr>
        <w:rPr>
          <w:shd w:val="clear" w:color="auto" w:fill="FFFFFF"/>
        </w:rPr>
      </w:pPr>
      <w:r w:rsidRPr="00C53338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93760" behindDoc="0" locked="0" layoutInCell="1" allowOverlap="1" wp14:anchorId="19A2EDA2" wp14:editId="7B58859E">
            <wp:simplePos x="0" y="0"/>
            <wp:positionH relativeFrom="column">
              <wp:posOffset>28575</wp:posOffset>
            </wp:positionH>
            <wp:positionV relativeFrom="paragraph">
              <wp:posOffset>230505</wp:posOffset>
            </wp:positionV>
            <wp:extent cx="1409700" cy="1409700"/>
            <wp:effectExtent l="0" t="0" r="0" b="0"/>
            <wp:wrapThrough wrapText="bothSides">
              <wp:wrapPolygon edited="0">
                <wp:start x="15178" y="0"/>
                <wp:lineTo x="5838" y="584"/>
                <wp:lineTo x="3211" y="1751"/>
                <wp:lineTo x="3211" y="4670"/>
                <wp:lineTo x="2043" y="6422"/>
                <wp:lineTo x="584" y="11968"/>
                <wp:lineTo x="0" y="16638"/>
                <wp:lineTo x="876" y="21308"/>
                <wp:lineTo x="2043" y="21308"/>
                <wp:lineTo x="11384" y="20724"/>
                <wp:lineTo x="20432" y="19557"/>
                <wp:lineTo x="21308" y="9341"/>
                <wp:lineTo x="20141" y="4086"/>
                <wp:lineTo x="18681" y="1751"/>
                <wp:lineTo x="16930" y="0"/>
                <wp:lineTo x="15178" y="0"/>
              </wp:wrapPolygon>
            </wp:wrapThrough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EE8AC" w14:textId="77777777" w:rsidR="00207A39" w:rsidRDefault="00207A39" w:rsidP="009C1618">
      <w:pPr>
        <w:rPr>
          <w:shd w:val="clear" w:color="auto" w:fill="FFFFFF"/>
        </w:rPr>
      </w:pPr>
      <w:r w:rsidRPr="00C53338">
        <w:rPr>
          <w:shd w:val="clear" w:color="auto" w:fill="FFFFFF"/>
        </w:rPr>
        <w:t xml:space="preserve">The flu vaccine is given to you in the other arm. </w:t>
      </w:r>
    </w:p>
    <w:p w14:paraId="3CA7EC07" w14:textId="57CA87E2" w:rsidR="008B1397" w:rsidRPr="008B1397" w:rsidRDefault="00207A39" w:rsidP="008B1397">
      <w:r>
        <w:rPr>
          <w:shd w:val="clear" w:color="auto" w:fill="FFFFFF"/>
        </w:rPr>
        <w:br w:type="page"/>
      </w:r>
    </w:p>
    <w:p w14:paraId="58D27650" w14:textId="559897A6" w:rsidR="00EC5F32" w:rsidRPr="00E43F08" w:rsidRDefault="008C1ED1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Times New Roman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50BD02DE" wp14:editId="0B7E536D">
                <wp:simplePos x="0" y="0"/>
                <wp:positionH relativeFrom="margin">
                  <wp:posOffset>-339213</wp:posOffset>
                </wp:positionH>
                <wp:positionV relativeFrom="paragraph">
                  <wp:posOffset>-265471</wp:posOffset>
                </wp:positionV>
                <wp:extent cx="6234430" cy="9070258"/>
                <wp:effectExtent l="0" t="0" r="13970" b="1714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07025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79205" id="Rectangle: Rounded Corners 24" o:spid="_x0000_s1026" style="position:absolute;margin-left:-26.7pt;margin-top:-20.9pt;width:490.9pt;height:714.2pt;z-index:-25153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" filled="f" strokecolor="windowText">
                <w10:wrap anchorx="margin"/>
              </v:rect>
            </w:pict>
          </mc:Fallback>
        </mc:AlternateContent>
      </w:r>
      <w:r w:rsidR="00320F1A">
        <w:rPr>
          <w:noProof/>
        </w:rPr>
        <w:drawing>
          <wp:anchor distT="0" distB="0" distL="114300" distR="114300" simplePos="0" relativeHeight="251929600" behindDoc="0" locked="0" layoutInCell="1" allowOverlap="1" wp14:anchorId="1B9C4E68" wp14:editId="59FE8F00">
            <wp:simplePos x="0" y="0"/>
            <wp:positionH relativeFrom="margin">
              <wp:posOffset>-114300</wp:posOffset>
            </wp:positionH>
            <wp:positionV relativeFrom="paragraph">
              <wp:posOffset>42111</wp:posOffset>
            </wp:positionV>
            <wp:extent cx="1924319" cy="517358"/>
            <wp:effectExtent l="0" t="0" r="0" b="0"/>
            <wp:wrapNone/>
            <wp:docPr id="51246585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6585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319" cy="51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 xml:space="preserve">This information </w:t>
      </w:r>
      <w:r w:rsidR="00803C6A">
        <w:rPr>
          <w:rFonts w:eastAsia="Times New Roman" w:cs="Arial"/>
          <w:szCs w:val="32"/>
          <w:lang w:eastAsia="en-NZ"/>
        </w:rPr>
        <w:t>is</w:t>
      </w:r>
      <w:r w:rsidR="00EC5F32" w:rsidRPr="00E43F08">
        <w:rPr>
          <w:rFonts w:eastAsia="Times New Roman" w:cs="Arial"/>
          <w:szCs w:val="32"/>
          <w:lang w:eastAsia="en-NZ"/>
        </w:rPr>
        <w:t xml:space="preserve"> written by </w:t>
      </w:r>
      <w:r w:rsidR="00CE6968">
        <w:rPr>
          <w:rFonts w:eastAsia="Times New Roman" w:cs="Arial"/>
          <w:szCs w:val="32"/>
          <w:lang w:eastAsia="en-NZ"/>
        </w:rPr>
        <w:br/>
      </w:r>
      <w:r w:rsidR="008041FB">
        <w:rPr>
          <w:rFonts w:eastAsia="Times New Roman" w:cs="Arial"/>
          <w:szCs w:val="32"/>
          <w:lang w:eastAsia="en-NZ"/>
        </w:rPr>
        <w:t>Health New Zealand</w:t>
      </w:r>
      <w:r w:rsidR="00803C6A">
        <w:rPr>
          <w:rFonts w:eastAsia="Times New Roman" w:cs="Arial"/>
          <w:szCs w:val="32"/>
          <w:lang w:eastAsia="en-NZ"/>
        </w:rPr>
        <w:t xml:space="preserve"> - Te </w:t>
      </w:r>
      <w:proofErr w:type="spellStart"/>
      <w:r w:rsidR="00803C6A">
        <w:rPr>
          <w:rFonts w:eastAsia="Times New Roman" w:cs="Arial"/>
          <w:szCs w:val="32"/>
          <w:lang w:eastAsia="en-NZ"/>
        </w:rPr>
        <w:t>Whatu</w:t>
      </w:r>
      <w:proofErr w:type="spellEnd"/>
      <w:r w:rsidR="00803C6A">
        <w:rPr>
          <w:rFonts w:eastAsia="Times New Roman" w:cs="Arial"/>
          <w:szCs w:val="32"/>
          <w:lang w:eastAsia="en-NZ"/>
        </w:rPr>
        <w:t xml:space="preserve"> Ora</w:t>
      </w:r>
      <w:r w:rsidR="008041FB">
        <w:rPr>
          <w:rFonts w:eastAsia="Times New Roman" w:cs="Arial"/>
          <w:szCs w:val="32"/>
          <w:lang w:eastAsia="en-NZ"/>
        </w:rPr>
        <w:t>.</w:t>
      </w:r>
    </w:p>
    <w:p w14:paraId="1D11B940" w14:textId="398E95D0" w:rsidR="00EC5F32" w:rsidRPr="00E43F08" w:rsidRDefault="00803C6A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rFonts w:eastAsia="Times New Roman" w:cs="Arial"/>
          <w:sz w:val="24"/>
          <w:szCs w:val="32"/>
          <w:lang w:eastAsia="en-NZ"/>
        </w:rPr>
        <w:t xml:space="preserve"> </w:t>
      </w:r>
    </w:p>
    <w:p w14:paraId="4BFC8C17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40630303" wp14:editId="01197FF4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Make it Easy Kia Māmā Ma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 logo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>ted into Easy Read by the Make i</w:t>
      </w:r>
      <w:r w:rsidR="00EC5F32" w:rsidRPr="00E43F08">
        <w:rPr>
          <w:rFonts w:eastAsia="Times New Roman" w:cs="Arial"/>
          <w:szCs w:val="32"/>
          <w:lang w:eastAsia="en-NZ"/>
        </w:rPr>
        <w:t xml:space="preserve">t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32971EE8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4DD3E107" wp14:editId="604DD24A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People First NZ Ngā Tāngata Tuatah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 logo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967DF" w14:textId="6FBE885C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3462BBB1" w14:textId="7B821AEB" w:rsidR="00EC5F32" w:rsidRPr="00E43F08" w:rsidRDefault="008C1ED1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77024" behindDoc="1" locked="0" layoutInCell="1" allowOverlap="1" wp14:anchorId="6679FBA2" wp14:editId="2E08C61B">
            <wp:simplePos x="0" y="0"/>
            <wp:positionH relativeFrom="margin">
              <wp:posOffset>224851</wp:posOffset>
            </wp:positionH>
            <wp:positionV relativeFrom="paragraph">
              <wp:posOffset>121101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73B6F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583FEBC3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27447AE6" w14:textId="0C1D70B9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t>Changepeople.org</w:t>
      </w:r>
    </w:p>
    <w:p w14:paraId="092B81FB" w14:textId="607A2227" w:rsidR="00EC5F32" w:rsidRPr="00E43F08" w:rsidRDefault="008C1ED1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81120" behindDoc="0" locked="0" layoutInCell="1" allowOverlap="1" wp14:anchorId="47F6D73E" wp14:editId="487D0DCE">
            <wp:simplePos x="0" y="0"/>
            <wp:positionH relativeFrom="margin">
              <wp:align>left</wp:align>
            </wp:positionH>
            <wp:positionV relativeFrom="paragraph">
              <wp:posOffset>21774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6250A" w14:textId="54DB6737" w:rsidR="00EC5F32" w:rsidRPr="00E43F08" w:rsidRDefault="00EC5F32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 w:rsidRPr="00E43F08">
        <w:t>Photosymbols.com</w:t>
      </w:r>
    </w:p>
    <w:p w14:paraId="0367ECF1" w14:textId="6193B590" w:rsidR="00EC5F32" w:rsidRPr="00E43F08" w:rsidRDefault="008C1ED1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  <w:r>
        <w:rPr>
          <w:noProof/>
          <w:sz w:val="20"/>
        </w:rPr>
        <w:drawing>
          <wp:anchor distT="0" distB="0" distL="114300" distR="114300" simplePos="0" relativeHeight="251782144" behindDoc="0" locked="0" layoutInCell="1" allowOverlap="1" wp14:anchorId="622A22E7" wp14:editId="3B387F8E">
            <wp:simplePos x="0" y="0"/>
            <wp:positionH relativeFrom="margin">
              <wp:align>left</wp:align>
            </wp:positionH>
            <wp:positionV relativeFrom="paragraph">
              <wp:posOffset>13744</wp:posOffset>
            </wp:positionV>
            <wp:extent cx="960580" cy="1017638"/>
            <wp:effectExtent l="0" t="0" r="0" b="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864" cy="1021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99A24" w14:textId="7AA93C56" w:rsidR="00EC5F32" w:rsidRPr="00AF668B" w:rsidRDefault="008C1ED1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805696" behindDoc="0" locked="0" layoutInCell="1" allowOverlap="1" wp14:anchorId="1745E2DA" wp14:editId="57265934">
            <wp:simplePos x="0" y="0"/>
            <wp:positionH relativeFrom="column">
              <wp:posOffset>1087120</wp:posOffset>
            </wp:positionH>
            <wp:positionV relativeFrom="paragraph">
              <wp:posOffset>58912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AF668B">
        <w:rPr>
          <w:color w:val="000000"/>
          <w:shd w:val="clear" w:color="auto" w:fill="FFFFFF"/>
        </w:rPr>
        <w:t>SGC Image Works</w:t>
      </w:r>
    </w:p>
    <w:p w14:paraId="369B2095" w14:textId="42B7FA6A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783DD53C" w14:textId="7E7D269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CF46AA">
        <w:rPr>
          <w:shd w:val="clear" w:color="auto" w:fill="FFFFFF"/>
        </w:rPr>
        <w:t>T.</w:t>
      </w:r>
      <w:r w:rsidR="003831EB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772A4838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79072" behindDoc="0" locked="0" layoutInCell="1" allowOverlap="1" wp14:anchorId="355C0CFB" wp14:editId="34470C47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0"/>
    </w:p>
    <w:sectPr w:rsidR="00E757C5" w:rsidRPr="0060011B" w:rsidSect="00EB56CF">
      <w:footerReference w:type="even" r:id="rId101"/>
      <w:footerReference w:type="default" r:id="rId102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1F22B" w14:textId="77777777" w:rsidR="00BC4704" w:rsidRDefault="00BC4704">
      <w:pPr>
        <w:spacing w:line="240" w:lineRule="auto"/>
      </w:pPr>
      <w:r>
        <w:separator/>
      </w:r>
    </w:p>
  </w:endnote>
  <w:endnote w:type="continuationSeparator" w:id="0">
    <w:p w14:paraId="38A6147A" w14:textId="77777777" w:rsidR="00BC4704" w:rsidRDefault="00BC47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Omnes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31A106AF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98A2C4A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4C3285EF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4948F97D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E1C53" w14:textId="77777777" w:rsidR="00BC4704" w:rsidRDefault="00BC4704">
      <w:pPr>
        <w:spacing w:line="240" w:lineRule="auto"/>
      </w:pPr>
      <w:r>
        <w:separator/>
      </w:r>
    </w:p>
  </w:footnote>
  <w:footnote w:type="continuationSeparator" w:id="0">
    <w:p w14:paraId="20117AB0" w14:textId="77777777" w:rsidR="00BC4704" w:rsidRDefault="00BC470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0B27DD"/>
    <w:multiLevelType w:val="hybridMultilevel"/>
    <w:tmpl w:val="9620E6F4"/>
    <w:lvl w:ilvl="0" w:tplc="A08E177A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" w15:restartNumberingAfterBreak="0">
    <w:nsid w:val="04333FC9"/>
    <w:multiLevelType w:val="hybridMultilevel"/>
    <w:tmpl w:val="730AA120"/>
    <w:lvl w:ilvl="0" w:tplc="DF788170">
      <w:start w:val="1"/>
      <w:numFmt w:val="bullet"/>
      <w:lvlText w:val=""/>
      <w:lvlJc w:val="left"/>
      <w:pPr>
        <w:ind w:left="5296" w:hanging="360"/>
      </w:pPr>
      <w:rPr>
        <w:rFonts w:ascii="Symbol" w:hAnsi="Symbol" w:hint="default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6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56" w:hanging="360"/>
      </w:pPr>
      <w:rPr>
        <w:rFonts w:ascii="Wingdings" w:hAnsi="Wingdings" w:hint="default"/>
      </w:rPr>
    </w:lvl>
  </w:abstractNum>
  <w:abstractNum w:abstractNumId="4" w15:restartNumberingAfterBreak="0">
    <w:nsid w:val="05147C77"/>
    <w:multiLevelType w:val="hybridMultilevel"/>
    <w:tmpl w:val="8D847B88"/>
    <w:lvl w:ilvl="0" w:tplc="14090001">
      <w:start w:val="1"/>
      <w:numFmt w:val="bullet"/>
      <w:lvlText w:val=""/>
      <w:lvlJc w:val="left"/>
      <w:pPr>
        <w:ind w:left="45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6" w:hanging="360"/>
      </w:pPr>
      <w:rPr>
        <w:rFonts w:ascii="Wingdings" w:hAnsi="Wingdings" w:hint="default"/>
      </w:rPr>
    </w:lvl>
  </w:abstractNum>
  <w:abstractNum w:abstractNumId="5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682958"/>
    <w:multiLevelType w:val="hybridMultilevel"/>
    <w:tmpl w:val="0EF652BC"/>
    <w:lvl w:ilvl="0" w:tplc="8AA41FFE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8" w15:restartNumberingAfterBreak="0">
    <w:nsid w:val="130F6585"/>
    <w:multiLevelType w:val="hybridMultilevel"/>
    <w:tmpl w:val="B292098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19BF5997"/>
    <w:multiLevelType w:val="multilevel"/>
    <w:tmpl w:val="EED65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EFD76BB"/>
    <w:multiLevelType w:val="hybridMultilevel"/>
    <w:tmpl w:val="7A207BB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3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 w15:restartNumberingAfterBreak="0">
    <w:nsid w:val="3A1151EE"/>
    <w:multiLevelType w:val="hybridMultilevel"/>
    <w:tmpl w:val="C384250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 w15:restartNumberingAfterBreak="0">
    <w:nsid w:val="48A94CB4"/>
    <w:multiLevelType w:val="hybridMultilevel"/>
    <w:tmpl w:val="B15EF298"/>
    <w:lvl w:ilvl="0" w:tplc="14090001">
      <w:start w:val="1"/>
      <w:numFmt w:val="bullet"/>
      <w:lvlText w:val=""/>
      <w:lvlJc w:val="left"/>
      <w:pPr>
        <w:ind w:left="459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31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03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75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47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9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91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63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359" w:hanging="360"/>
      </w:pPr>
      <w:rPr>
        <w:rFonts w:ascii="Wingdings" w:hAnsi="Wingdings" w:hint="default"/>
      </w:rPr>
    </w:lvl>
  </w:abstractNum>
  <w:abstractNum w:abstractNumId="16" w15:restartNumberingAfterBreak="0">
    <w:nsid w:val="4B5D0419"/>
    <w:multiLevelType w:val="hybridMultilevel"/>
    <w:tmpl w:val="A2E4A3EC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7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B73119"/>
    <w:multiLevelType w:val="hybridMultilevel"/>
    <w:tmpl w:val="A5EA9822"/>
    <w:lvl w:ilvl="0" w:tplc="F0CC45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1A6E55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DB1AEE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6860B6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EF08A8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9536CA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58A4FD8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D138D9A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A4FC01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0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1" w15:restartNumberingAfterBreak="0">
    <w:nsid w:val="5D70644C"/>
    <w:multiLevelType w:val="hybridMultilevel"/>
    <w:tmpl w:val="A260EE30"/>
    <w:lvl w:ilvl="0" w:tplc="14090001">
      <w:start w:val="1"/>
      <w:numFmt w:val="bullet"/>
      <w:lvlText w:val=""/>
      <w:lvlJc w:val="left"/>
      <w:pPr>
        <w:ind w:left="471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3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5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7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9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31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3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5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76" w:hanging="360"/>
      </w:pPr>
      <w:rPr>
        <w:rFonts w:ascii="Wingdings" w:hAnsi="Wingdings" w:hint="default"/>
      </w:rPr>
    </w:lvl>
  </w:abstractNum>
  <w:abstractNum w:abstractNumId="22" w15:restartNumberingAfterBreak="0">
    <w:nsid w:val="5FCC4D2A"/>
    <w:multiLevelType w:val="hybridMultilevel"/>
    <w:tmpl w:val="AD52D44A"/>
    <w:lvl w:ilvl="0" w:tplc="ADE82DA2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3" w15:restartNumberingAfterBreak="0">
    <w:nsid w:val="62300702"/>
    <w:multiLevelType w:val="hybridMultilevel"/>
    <w:tmpl w:val="FC260902"/>
    <w:lvl w:ilvl="0" w:tplc="8AA41FFE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  <w:sz w:val="32"/>
        <w:szCs w:val="32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8AA41FFE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  <w:sz w:val="32"/>
        <w:szCs w:val="32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4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5" w15:restartNumberingAfterBreak="0">
    <w:nsid w:val="63B84564"/>
    <w:multiLevelType w:val="hybridMultilevel"/>
    <w:tmpl w:val="5F0010C8"/>
    <w:lvl w:ilvl="0" w:tplc="A08E177A">
      <w:start w:val="1"/>
      <w:numFmt w:val="bullet"/>
      <w:lvlText w:val=""/>
      <w:lvlJc w:val="left"/>
      <w:pPr>
        <w:ind w:left="8982" w:hanging="360"/>
      </w:pPr>
      <w:rPr>
        <w:rFonts w:ascii="Symbol" w:hAnsi="Symbol" w:hint="default"/>
        <w:sz w:val="32"/>
        <w:szCs w:val="32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A08E177A">
      <w:start w:val="1"/>
      <w:numFmt w:val="bullet"/>
      <w:lvlText w:val=""/>
      <w:lvlJc w:val="left"/>
      <w:pPr>
        <w:ind w:left="8006" w:hanging="360"/>
      </w:pPr>
      <w:rPr>
        <w:rFonts w:ascii="Symbol" w:hAnsi="Symbol" w:hint="default"/>
        <w:sz w:val="32"/>
        <w:szCs w:val="32"/>
      </w:rPr>
    </w:lvl>
    <w:lvl w:ilvl="6" w:tplc="14090003">
      <w:start w:val="1"/>
      <w:numFmt w:val="bullet"/>
      <w:lvlText w:val="o"/>
      <w:lvlJc w:val="left"/>
      <w:pPr>
        <w:ind w:left="8726" w:hanging="360"/>
      </w:pPr>
      <w:rPr>
        <w:rFonts w:ascii="Courier New" w:hAnsi="Courier New" w:cs="Courier New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6" w15:restartNumberingAfterBreak="0">
    <w:nsid w:val="67E209EC"/>
    <w:multiLevelType w:val="hybridMultilevel"/>
    <w:tmpl w:val="A2E23772"/>
    <w:lvl w:ilvl="0" w:tplc="8092CED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96BAFF9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8EFCEDE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B1ACB71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2722A8C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F120F64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C158D58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884441C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C7DCEB0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27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607B6B"/>
    <w:multiLevelType w:val="hybridMultilevel"/>
    <w:tmpl w:val="12EEA5FA"/>
    <w:lvl w:ilvl="0" w:tplc="E71A54F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FD2ADE3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EB2A4AC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E534BE0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C610DAD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B54C96B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0F48860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12CA492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F9F27C8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29" w15:restartNumberingAfterBreak="0">
    <w:nsid w:val="79DB1CF8"/>
    <w:multiLevelType w:val="hybridMultilevel"/>
    <w:tmpl w:val="0F0A3C66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E8C2751"/>
    <w:multiLevelType w:val="hybridMultilevel"/>
    <w:tmpl w:val="F68634C2"/>
    <w:lvl w:ilvl="0" w:tplc="14090001">
      <w:start w:val="1"/>
      <w:numFmt w:val="bullet"/>
      <w:lvlText w:val=""/>
      <w:lvlJc w:val="left"/>
      <w:pPr>
        <w:ind w:left="4487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0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2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4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6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8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0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2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47" w:hanging="360"/>
      </w:pPr>
      <w:rPr>
        <w:rFonts w:ascii="Wingdings" w:hAnsi="Wingdings" w:hint="default"/>
      </w:rPr>
    </w:lvl>
  </w:abstractNum>
  <w:num w:numId="1" w16cid:durableId="1313756596">
    <w:abstractNumId w:val="12"/>
  </w:num>
  <w:num w:numId="2" w16cid:durableId="1751925994">
    <w:abstractNumId w:val="5"/>
  </w:num>
  <w:num w:numId="3" w16cid:durableId="930426864">
    <w:abstractNumId w:val="20"/>
  </w:num>
  <w:num w:numId="4" w16cid:durableId="90706847">
    <w:abstractNumId w:val="24"/>
  </w:num>
  <w:num w:numId="5" w16cid:durableId="313334513">
    <w:abstractNumId w:val="13"/>
  </w:num>
  <w:num w:numId="6" w16cid:durableId="2033803924">
    <w:abstractNumId w:val="9"/>
  </w:num>
  <w:num w:numId="7" w16cid:durableId="808132422">
    <w:abstractNumId w:val="6"/>
  </w:num>
  <w:num w:numId="8" w16cid:durableId="1143546541">
    <w:abstractNumId w:val="18"/>
  </w:num>
  <w:num w:numId="9" w16cid:durableId="279923130">
    <w:abstractNumId w:val="1"/>
  </w:num>
  <w:num w:numId="10" w16cid:durableId="1141115467">
    <w:abstractNumId w:val="17"/>
  </w:num>
  <w:num w:numId="11" w16cid:durableId="1254901281">
    <w:abstractNumId w:val="0"/>
  </w:num>
  <w:num w:numId="12" w16cid:durableId="2111922917">
    <w:abstractNumId w:val="27"/>
  </w:num>
  <w:num w:numId="13" w16cid:durableId="75326778">
    <w:abstractNumId w:val="21"/>
  </w:num>
  <w:num w:numId="14" w16cid:durableId="2104303922">
    <w:abstractNumId w:val="23"/>
  </w:num>
  <w:num w:numId="15" w16cid:durableId="1052267950">
    <w:abstractNumId w:val="16"/>
  </w:num>
  <w:num w:numId="16" w16cid:durableId="1912426383">
    <w:abstractNumId w:val="7"/>
  </w:num>
  <w:num w:numId="17" w16cid:durableId="789863690">
    <w:abstractNumId w:val="22"/>
  </w:num>
  <w:num w:numId="18" w16cid:durableId="45298069">
    <w:abstractNumId w:val="25"/>
  </w:num>
  <w:num w:numId="19" w16cid:durableId="247810429">
    <w:abstractNumId w:val="2"/>
  </w:num>
  <w:num w:numId="20" w16cid:durableId="792332976">
    <w:abstractNumId w:val="3"/>
  </w:num>
  <w:num w:numId="21" w16cid:durableId="1754542506">
    <w:abstractNumId w:val="8"/>
  </w:num>
  <w:num w:numId="22" w16cid:durableId="599489292">
    <w:abstractNumId w:val="30"/>
  </w:num>
  <w:num w:numId="23" w16cid:durableId="836925137">
    <w:abstractNumId w:val="4"/>
  </w:num>
  <w:num w:numId="24" w16cid:durableId="117532654">
    <w:abstractNumId w:val="15"/>
  </w:num>
  <w:num w:numId="25" w16cid:durableId="641615530">
    <w:abstractNumId w:val="14"/>
  </w:num>
  <w:num w:numId="26" w16cid:durableId="515584459">
    <w:abstractNumId w:val="11"/>
  </w:num>
  <w:num w:numId="27" w16cid:durableId="1766732520">
    <w:abstractNumId w:val="29"/>
  </w:num>
  <w:num w:numId="28" w16cid:durableId="684789736">
    <w:abstractNumId w:val="10"/>
  </w:num>
  <w:num w:numId="29" w16cid:durableId="1314291203">
    <w:abstractNumId w:val="28"/>
  </w:num>
  <w:num w:numId="30" w16cid:durableId="726807051">
    <w:abstractNumId w:val="26"/>
  </w:num>
  <w:num w:numId="31" w16cid:durableId="100986584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QUA5faj2CwAAAA="/>
  </w:docVars>
  <w:rsids>
    <w:rsidRoot w:val="000A0763"/>
    <w:rsid w:val="000013CC"/>
    <w:rsid w:val="00005DB6"/>
    <w:rsid w:val="000064D2"/>
    <w:rsid w:val="000227B4"/>
    <w:rsid w:val="000301BA"/>
    <w:rsid w:val="0003092A"/>
    <w:rsid w:val="0004557B"/>
    <w:rsid w:val="00085E05"/>
    <w:rsid w:val="0009079F"/>
    <w:rsid w:val="000A0763"/>
    <w:rsid w:val="000A3C46"/>
    <w:rsid w:val="000C64EC"/>
    <w:rsid w:val="000D2B45"/>
    <w:rsid w:val="00110D7D"/>
    <w:rsid w:val="0011685B"/>
    <w:rsid w:val="00122416"/>
    <w:rsid w:val="00124EA8"/>
    <w:rsid w:val="00152321"/>
    <w:rsid w:val="00171634"/>
    <w:rsid w:val="001754F4"/>
    <w:rsid w:val="001A167F"/>
    <w:rsid w:val="001A568E"/>
    <w:rsid w:val="001B4DD5"/>
    <w:rsid w:val="001C45B6"/>
    <w:rsid w:val="001D223E"/>
    <w:rsid w:val="001E3429"/>
    <w:rsid w:val="00201791"/>
    <w:rsid w:val="00207A39"/>
    <w:rsid w:val="00226F54"/>
    <w:rsid w:val="00257D60"/>
    <w:rsid w:val="00261BF8"/>
    <w:rsid w:val="00266B9F"/>
    <w:rsid w:val="00315307"/>
    <w:rsid w:val="00320F1A"/>
    <w:rsid w:val="00323EB3"/>
    <w:rsid w:val="00371C85"/>
    <w:rsid w:val="003831EB"/>
    <w:rsid w:val="003F07F7"/>
    <w:rsid w:val="003F5628"/>
    <w:rsid w:val="00405D0D"/>
    <w:rsid w:val="004535B5"/>
    <w:rsid w:val="004567B0"/>
    <w:rsid w:val="004756FA"/>
    <w:rsid w:val="004B27EB"/>
    <w:rsid w:val="004B3B24"/>
    <w:rsid w:val="004D2E8C"/>
    <w:rsid w:val="004E3175"/>
    <w:rsid w:val="004F56C0"/>
    <w:rsid w:val="00503AD5"/>
    <w:rsid w:val="005064B3"/>
    <w:rsid w:val="00522E5E"/>
    <w:rsid w:val="00527113"/>
    <w:rsid w:val="00570380"/>
    <w:rsid w:val="00584BF4"/>
    <w:rsid w:val="005921AD"/>
    <w:rsid w:val="005E0A91"/>
    <w:rsid w:val="005F4747"/>
    <w:rsid w:val="0060011B"/>
    <w:rsid w:val="00621884"/>
    <w:rsid w:val="0064667B"/>
    <w:rsid w:val="00683296"/>
    <w:rsid w:val="006B45FC"/>
    <w:rsid w:val="006C43F4"/>
    <w:rsid w:val="006C5C26"/>
    <w:rsid w:val="006D12ED"/>
    <w:rsid w:val="006E050D"/>
    <w:rsid w:val="00705CA3"/>
    <w:rsid w:val="00736E4E"/>
    <w:rsid w:val="007829EC"/>
    <w:rsid w:val="007C7764"/>
    <w:rsid w:val="007E7233"/>
    <w:rsid w:val="00803C6A"/>
    <w:rsid w:val="008041FB"/>
    <w:rsid w:val="00806E06"/>
    <w:rsid w:val="00840E1C"/>
    <w:rsid w:val="008417D4"/>
    <w:rsid w:val="00846B34"/>
    <w:rsid w:val="008539CA"/>
    <w:rsid w:val="00863D53"/>
    <w:rsid w:val="008848CB"/>
    <w:rsid w:val="00887F23"/>
    <w:rsid w:val="008902D1"/>
    <w:rsid w:val="008B1397"/>
    <w:rsid w:val="008C1ED1"/>
    <w:rsid w:val="008D437D"/>
    <w:rsid w:val="009411B0"/>
    <w:rsid w:val="0094516C"/>
    <w:rsid w:val="00974E0B"/>
    <w:rsid w:val="0098180B"/>
    <w:rsid w:val="009C1618"/>
    <w:rsid w:val="00A12915"/>
    <w:rsid w:val="00A1608E"/>
    <w:rsid w:val="00A67570"/>
    <w:rsid w:val="00A73C30"/>
    <w:rsid w:val="00AE7EC7"/>
    <w:rsid w:val="00B03E95"/>
    <w:rsid w:val="00B167D1"/>
    <w:rsid w:val="00B426CE"/>
    <w:rsid w:val="00B50B0B"/>
    <w:rsid w:val="00B53E2F"/>
    <w:rsid w:val="00B81A2E"/>
    <w:rsid w:val="00BB26F1"/>
    <w:rsid w:val="00BC4704"/>
    <w:rsid w:val="00BC7E04"/>
    <w:rsid w:val="00BD34B6"/>
    <w:rsid w:val="00BF5DDC"/>
    <w:rsid w:val="00C000E8"/>
    <w:rsid w:val="00C04BBD"/>
    <w:rsid w:val="00C200AE"/>
    <w:rsid w:val="00C3106B"/>
    <w:rsid w:val="00C51716"/>
    <w:rsid w:val="00CB0412"/>
    <w:rsid w:val="00CD2F39"/>
    <w:rsid w:val="00CD5228"/>
    <w:rsid w:val="00CE6968"/>
    <w:rsid w:val="00D06702"/>
    <w:rsid w:val="00D27047"/>
    <w:rsid w:val="00D644CF"/>
    <w:rsid w:val="00D652D9"/>
    <w:rsid w:val="00D67451"/>
    <w:rsid w:val="00D852B6"/>
    <w:rsid w:val="00DA0652"/>
    <w:rsid w:val="00DB4F41"/>
    <w:rsid w:val="00DC5D2A"/>
    <w:rsid w:val="00DF2E18"/>
    <w:rsid w:val="00E17BF8"/>
    <w:rsid w:val="00E25EA4"/>
    <w:rsid w:val="00E301CA"/>
    <w:rsid w:val="00E52822"/>
    <w:rsid w:val="00E56A37"/>
    <w:rsid w:val="00E70E61"/>
    <w:rsid w:val="00E757C5"/>
    <w:rsid w:val="00E80C33"/>
    <w:rsid w:val="00EA567F"/>
    <w:rsid w:val="00EB56CF"/>
    <w:rsid w:val="00EC5F32"/>
    <w:rsid w:val="00ED1F20"/>
    <w:rsid w:val="00EF4A04"/>
    <w:rsid w:val="00F20BCC"/>
    <w:rsid w:val="00F32DCE"/>
    <w:rsid w:val="00F65BBF"/>
    <w:rsid w:val="00F7245D"/>
    <w:rsid w:val="00F759A4"/>
    <w:rsid w:val="00F76D26"/>
    <w:rsid w:val="00F87859"/>
    <w:rsid w:val="00FB12D1"/>
    <w:rsid w:val="00FC1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0CFB194"/>
  <w15:chartTrackingRefBased/>
  <w15:docId w15:val="{CBE2B288-77F4-456B-B41B-697D2D552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8C1ED1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8"/>
      <w:szCs w:val="68"/>
      <w:lang w:val="en-NZ" w:eastAsia="en-GB"/>
    </w:rPr>
  </w:style>
  <w:style w:type="character" w:customStyle="1" w:styleId="TitleChar">
    <w:name w:val="Title Char"/>
    <w:basedOn w:val="DefaultParagraphFont"/>
    <w:link w:val="Title"/>
    <w:rsid w:val="008C1ED1"/>
    <w:rPr>
      <w:rFonts w:ascii="Arial" w:eastAsiaTheme="majorEastAsia" w:hAnsi="Arial" w:cstheme="majorBidi"/>
      <w:b/>
      <w:color w:val="000000" w:themeColor="text1"/>
      <w:spacing w:val="-10"/>
      <w:kern w:val="28"/>
      <w:sz w:val="68"/>
      <w:szCs w:val="68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link w:val="NoSpacingChar"/>
    <w:uiPriority w:val="1"/>
    <w:qFormat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styleId="NormalWeb">
    <w:name w:val="Normal (Web)"/>
    <w:basedOn w:val="Normal"/>
    <w:uiPriority w:val="99"/>
    <w:semiHidden/>
    <w:unhideWhenUsed/>
    <w:rsid w:val="000A0763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  <w:style w:type="character" w:customStyle="1" w:styleId="NoSpacingChar">
    <w:name w:val="No Spacing Char"/>
    <w:basedOn w:val="DefaultParagraphFont"/>
    <w:link w:val="NoSpacing"/>
    <w:uiPriority w:val="1"/>
    <w:rsid w:val="00806E06"/>
    <w:rPr>
      <w:rFonts w:ascii="Arial" w:eastAsiaTheme="minorEastAsia" w:hAnsi="Arial"/>
      <w:sz w:val="44"/>
      <w:lang w:val="en-AU"/>
    </w:rPr>
  </w:style>
  <w:style w:type="character" w:customStyle="1" w:styleId="A1">
    <w:name w:val="A1"/>
    <w:uiPriority w:val="99"/>
    <w:rsid w:val="00207A39"/>
    <w:rPr>
      <w:rFonts w:cs="Omnes"/>
      <w:color w:val="000000"/>
      <w:sz w:val="22"/>
      <w:szCs w:val="22"/>
    </w:rPr>
  </w:style>
  <w:style w:type="paragraph" w:styleId="Revision">
    <w:name w:val="Revision"/>
    <w:hidden/>
    <w:uiPriority w:val="99"/>
    <w:semiHidden/>
    <w:rsid w:val="00F759A4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6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jpeg"/><Relationship Id="rId42" Type="http://schemas.openxmlformats.org/officeDocument/2006/relationships/image" Target="media/image25.png"/><Relationship Id="rId47" Type="http://schemas.openxmlformats.org/officeDocument/2006/relationships/image" Target="media/image29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84" Type="http://schemas.openxmlformats.org/officeDocument/2006/relationships/image" Target="media/image64.jpeg"/><Relationship Id="rId89" Type="http://schemas.openxmlformats.org/officeDocument/2006/relationships/image" Target="media/image68.png"/><Relationship Id="rId16" Type="http://schemas.openxmlformats.org/officeDocument/2006/relationships/image" Target="media/image6.png"/><Relationship Id="rId11" Type="http://schemas.openxmlformats.org/officeDocument/2006/relationships/image" Target="media/image1.jpeg"/><Relationship Id="rId37" Type="http://schemas.openxmlformats.org/officeDocument/2006/relationships/image" Target="media/image20.png"/><Relationship Id="rId53" Type="http://schemas.openxmlformats.org/officeDocument/2006/relationships/image" Target="media/image35.jpeg"/><Relationship Id="rId58" Type="http://schemas.openxmlformats.org/officeDocument/2006/relationships/image" Target="media/image40.png"/><Relationship Id="rId74" Type="http://schemas.openxmlformats.org/officeDocument/2006/relationships/image" Target="media/image53.png"/><Relationship Id="rId79" Type="http://schemas.openxmlformats.org/officeDocument/2006/relationships/image" Target="media/image60.png"/><Relationship Id="rId102" Type="http://schemas.openxmlformats.org/officeDocument/2006/relationships/footer" Target="footer2.xml"/><Relationship Id="rId5" Type="http://schemas.openxmlformats.org/officeDocument/2006/relationships/numbering" Target="numbering.xml"/><Relationship Id="rId90" Type="http://schemas.openxmlformats.org/officeDocument/2006/relationships/image" Target="media/image69.png"/><Relationship Id="rId95" Type="http://schemas.openxmlformats.org/officeDocument/2006/relationships/image" Target="media/image7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26.png"/><Relationship Id="rId48" Type="http://schemas.openxmlformats.org/officeDocument/2006/relationships/image" Target="media/image30.jpe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80" Type="http://schemas.openxmlformats.org/officeDocument/2006/relationships/image" Target="media/image61.jpeg"/><Relationship Id="rId85" Type="http://schemas.openxmlformats.org/officeDocument/2006/relationships/image" Target="media/image71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103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23.jpeg"/><Relationship Id="rId54" Type="http://schemas.openxmlformats.org/officeDocument/2006/relationships/image" Target="media/image36.png"/><Relationship Id="rId62" Type="http://schemas.openxmlformats.org/officeDocument/2006/relationships/image" Target="media/image44.jpeg"/><Relationship Id="rId70" Type="http://schemas.openxmlformats.org/officeDocument/2006/relationships/image" Target="media/image52.png"/><Relationship Id="rId75" Type="http://schemas.openxmlformats.org/officeDocument/2006/relationships/image" Target="media/image54.png"/><Relationship Id="rId83" Type="http://schemas.openxmlformats.org/officeDocument/2006/relationships/image" Target="media/image63.png"/><Relationship Id="rId88" Type="http://schemas.openxmlformats.org/officeDocument/2006/relationships/image" Target="media/image67.jpeg"/><Relationship Id="rId91" Type="http://schemas.openxmlformats.org/officeDocument/2006/relationships/image" Target="media/image70.png"/><Relationship Id="rId96" Type="http://schemas.openxmlformats.org/officeDocument/2006/relationships/image" Target="media/image7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2.jpeg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10" Type="http://schemas.openxmlformats.org/officeDocument/2006/relationships/endnotes" Target="endnotes.xml"/><Relationship Id="rId44" Type="http://schemas.openxmlformats.org/officeDocument/2006/relationships/image" Target="media/image27.png"/><Relationship Id="rId52" Type="http://schemas.openxmlformats.org/officeDocument/2006/relationships/image" Target="media/image34.png"/><Relationship Id="rId60" Type="http://schemas.openxmlformats.org/officeDocument/2006/relationships/image" Target="media/image42.jpeg"/><Relationship Id="rId65" Type="http://schemas.openxmlformats.org/officeDocument/2006/relationships/image" Target="media/image47.png"/><Relationship Id="rId73" Type="http://schemas.openxmlformats.org/officeDocument/2006/relationships/image" Target="media/image59.png"/><Relationship Id="rId78" Type="http://schemas.openxmlformats.org/officeDocument/2006/relationships/image" Target="media/image57.jpeg"/><Relationship Id="rId81" Type="http://schemas.openxmlformats.org/officeDocument/2006/relationships/image" Target="media/image67.png"/><Relationship Id="rId86" Type="http://schemas.openxmlformats.org/officeDocument/2006/relationships/image" Target="media/image65.png"/><Relationship Id="rId94" Type="http://schemas.openxmlformats.org/officeDocument/2006/relationships/image" Target="media/image73.jpeg"/><Relationship Id="rId99" Type="http://schemas.openxmlformats.org/officeDocument/2006/relationships/image" Target="media/image78.jpeg"/><Relationship Id="rId10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9" Type="http://schemas.openxmlformats.org/officeDocument/2006/relationships/image" Target="media/image21.png"/><Relationship Id="rId50" Type="http://schemas.openxmlformats.org/officeDocument/2006/relationships/image" Target="media/image36.jpeg"/><Relationship Id="rId55" Type="http://schemas.openxmlformats.org/officeDocument/2006/relationships/image" Target="media/image37.jpeg"/><Relationship Id="rId76" Type="http://schemas.openxmlformats.org/officeDocument/2006/relationships/image" Target="media/image55.png"/><Relationship Id="rId97" Type="http://schemas.openxmlformats.org/officeDocument/2006/relationships/image" Target="media/image76.png"/><Relationship Id="rId104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image" Target="media/image57.png"/><Relationship Id="rId92" Type="http://schemas.openxmlformats.org/officeDocument/2006/relationships/image" Target="media/image71.png"/><Relationship Id="rId2" Type="http://schemas.openxmlformats.org/officeDocument/2006/relationships/customXml" Target="../customXml/item2.xml"/><Relationship Id="rId29" Type="http://schemas.openxmlformats.org/officeDocument/2006/relationships/image" Target="media/image19.jpeg"/><Relationship Id="rId24" Type="http://schemas.openxmlformats.org/officeDocument/2006/relationships/image" Target="media/image14.png"/><Relationship Id="rId40" Type="http://schemas.openxmlformats.org/officeDocument/2006/relationships/image" Target="media/image22.png"/><Relationship Id="rId45" Type="http://schemas.openxmlformats.org/officeDocument/2006/relationships/image" Target="media/image28.png"/><Relationship Id="rId66" Type="http://schemas.openxmlformats.org/officeDocument/2006/relationships/image" Target="media/image48.png"/><Relationship Id="rId87" Type="http://schemas.openxmlformats.org/officeDocument/2006/relationships/image" Target="media/image66.png"/><Relationship Id="rId61" Type="http://schemas.openxmlformats.org/officeDocument/2006/relationships/image" Target="media/image43.png"/><Relationship Id="rId82" Type="http://schemas.openxmlformats.org/officeDocument/2006/relationships/image" Target="media/image6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5" Type="http://schemas.openxmlformats.org/officeDocument/2006/relationships/image" Target="media/image21.jpeg"/><Relationship Id="rId56" Type="http://schemas.openxmlformats.org/officeDocument/2006/relationships/image" Target="media/image38.jpeg"/><Relationship Id="rId77" Type="http://schemas.openxmlformats.org/officeDocument/2006/relationships/image" Target="media/image56.png"/><Relationship Id="rId100" Type="http://schemas.openxmlformats.org/officeDocument/2006/relationships/image" Target="media/image79.png"/><Relationship Id="rId8" Type="http://schemas.openxmlformats.org/officeDocument/2006/relationships/webSettings" Target="webSettings.xml"/><Relationship Id="rId51" Type="http://schemas.openxmlformats.org/officeDocument/2006/relationships/image" Target="media/image33.png"/><Relationship Id="rId72" Type="http://schemas.openxmlformats.org/officeDocument/2006/relationships/image" Target="media/image58.png"/><Relationship Id="rId93" Type="http://schemas.openxmlformats.org/officeDocument/2006/relationships/image" Target="media/image72.jpeg"/><Relationship Id="rId98" Type="http://schemas.openxmlformats.org/officeDocument/2006/relationships/image" Target="media/image7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ustafa\Downloads\Easy%20Read%20Template%20October%20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72657696C5CD4E98B17662C644F1DA" ma:contentTypeVersion="8" ma:contentTypeDescription="Create a new document." ma:contentTypeScope="" ma:versionID="e8412eb988f815e4ae75cc4d21216f18">
  <xsd:schema xmlns:xsd="http://www.w3.org/2001/XMLSchema" xmlns:xs="http://www.w3.org/2001/XMLSchema" xmlns:p="http://schemas.microsoft.com/office/2006/metadata/properties" xmlns:ns3="87376374-a78e-4be3-981c-15b56a2ec8ae" targetNamespace="http://schemas.microsoft.com/office/2006/metadata/properties" ma:root="true" ma:fieldsID="439a1a2bf34de655e3fa24ae26270815" ns3:_="">
    <xsd:import namespace="87376374-a78e-4be3-981c-15b56a2ec8a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376374-a78e-4be3-981c-15b56a2ec8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A72295-607E-4E57-8711-F0BACE1DA5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8B4665-46D9-4290-B531-F1CA8F42923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FFB4E28-381F-45B6-A369-3811ACB320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EFA79D2-73BA-4ED9-914D-18DC8A567C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376374-a78e-4be3-981c-15b56a2ec8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October 2023</Template>
  <TotalTime>5</TotalTime>
  <Pages>20</Pages>
  <Words>895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</dc:creator>
  <cp:keywords/>
  <dc:description/>
  <cp:lastModifiedBy>Kathryn Parrish</cp:lastModifiedBy>
  <cp:revision>3</cp:revision>
  <dcterms:created xsi:type="dcterms:W3CDTF">2024-03-21T23:46:00Z</dcterms:created>
  <dcterms:modified xsi:type="dcterms:W3CDTF">2024-03-21T23:50:00Z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0x010100E672657696C5CD4E98B17662C644F1DA</vt:lpwstr>
  </property>
  <property fmtid="{D5CDD505-2E9C-101B-9397-08002B2CF9AE}" pid="3" name="GrammarlyDocumentId">
    <vt:lpwstr>0043930b8b734bbf868100860d7d85ea143e504b1156082ceb4ea13d58d6cb25</vt:lpwstr>
  </property>
</Properties>
</file>